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4902"/>
        <w:gridCol w:w="5222"/>
        <w:gridCol w:w="277"/>
      </w:tblGrid>
      <w:tr w:rsidR="00CE4DF0" w14:paraId="16C53855" w14:textId="77777777">
        <w:trPr>
          <w:trHeight w:val="98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0E314" w14:textId="77777777" w:rsidR="00CE4DF0" w:rsidRDefault="00CE4DF0">
            <w:pPr>
              <w:pStyle w:val="Titel"/>
            </w:pPr>
          </w:p>
        </w:tc>
        <w:tc>
          <w:tcPr>
            <w:tcW w:w="4902" w:type="dxa"/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3FEC" w14:textId="18014AEC" w:rsidR="00CE4DF0" w:rsidRDefault="001A5FF9" w:rsidP="0070417B">
            <w:pPr>
              <w:pStyle w:val="Titel"/>
              <w:jc w:val="left"/>
            </w:pPr>
            <w:r>
              <w:t xml:space="preserve">Herfst seizoen </w:t>
            </w:r>
            <w:r w:rsidR="0070417B">
              <w:t xml:space="preserve"> 202</w:t>
            </w:r>
            <w:r w:rsidR="0041136F">
              <w:t>3</w:t>
            </w:r>
            <w:r w:rsidR="00F76348">
              <w:br/>
            </w:r>
            <w:r w:rsidR="00F76348">
              <w:rPr>
                <w:lang w:bidi="nl-NL"/>
              </w:rPr>
              <w:t xml:space="preserve">Zaterdag 0chtend </w:t>
            </w:r>
          </w:p>
        </w:tc>
        <w:tc>
          <w:tcPr>
            <w:tcW w:w="5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096A" w14:textId="77777777" w:rsidR="00CE4DF0" w:rsidRDefault="00CE4DF0">
            <w:pPr>
              <w:pStyle w:val="Titel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708B2" w14:textId="77777777" w:rsidR="00CE4DF0" w:rsidRDefault="00CE4DF0">
            <w:pPr>
              <w:pStyle w:val="Titel"/>
            </w:pPr>
          </w:p>
        </w:tc>
      </w:tr>
      <w:tr w:rsidR="00CE4DF0" w14:paraId="17592D4F" w14:textId="77777777">
        <w:trPr>
          <w:trHeight w:val="54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EDA0A" w14:textId="77777777"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F7E35" w14:textId="77777777"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A985" w14:textId="77777777" w:rsidR="00CE4DF0" w:rsidRDefault="00CE4DF0">
            <w:pPr>
              <w:pStyle w:val="Tekst"/>
            </w:pPr>
          </w:p>
        </w:tc>
      </w:tr>
      <w:tr w:rsidR="00CE4DF0" w14:paraId="7CD4CED3" w14:textId="77777777">
        <w:trPr>
          <w:trHeight w:val="10672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E8F2" w14:textId="77777777"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45D0F" w14:textId="77777777" w:rsidR="001A5FF9" w:rsidRDefault="00662F82">
            <w:r>
              <w:t xml:space="preserve">Er start een groep om  09.30 of 11.00 uur, </w:t>
            </w:r>
          </w:p>
          <w:p w14:paraId="14C2FDCA" w14:textId="77777777" w:rsidR="00CE4DF0" w:rsidRDefault="00662F82">
            <w:r>
              <w:t xml:space="preserve">de indeling </w:t>
            </w:r>
            <w:r w:rsidR="001A5FF9">
              <w:t>krijg je een week van te voren via een email.</w:t>
            </w:r>
          </w:p>
          <w:tbl>
            <w:tblPr>
              <w:tblW w:w="9908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CE4DF0" w:rsidRPr="001A5FF9" w14:paraId="5A6AE548" w14:textId="77777777"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8EF31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210A8D9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2A7176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B4F938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6DBB62E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E8BA29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C3A7A41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A70F4C3" w14:textId="77777777" w:rsidR="00CE4DF0" w:rsidRPr="001A5FF9" w:rsidRDefault="00F76348">
                  <w:pPr>
                    <w:pStyle w:val="Legendatekst"/>
                    <w:rPr>
                      <w:lang w:val="en-US"/>
                    </w:rPr>
                  </w:pPr>
                  <w:r>
                    <w:rPr>
                      <w:lang w:val="en-US" w:bidi="nl-NL"/>
                    </w:rPr>
                    <w:t>T - Twitter / F - Facebook / I - Instagram /</w:t>
                  </w:r>
                  <w:r>
                    <w:rPr>
                      <w:lang w:val="en-US" w:bidi="nl-NL"/>
                    </w:rPr>
                    <w:br/>
                    <w:t>P - Pinterest / L - LinkedIn</w:t>
                  </w:r>
                </w:p>
              </w:tc>
            </w:tr>
            <w:tr w:rsidR="00CE4DF0" w14:paraId="065EDD59" w14:textId="77777777"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1EAF284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Datum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66995B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4160503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Tijd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CB0C78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7AA4344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Thema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9E3624B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33EA1E0" w14:textId="77777777"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D4E4EB" w14:textId="77777777"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Sociaal netwerk/notitie</w:t>
                  </w:r>
                </w:p>
              </w:tc>
            </w:tr>
            <w:tr w:rsidR="00CE4DF0" w14:paraId="204EAD15" w14:textId="77777777"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05E47DF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F7F3C1" w14:textId="77777777" w:rsidR="00CE4DF0" w:rsidRDefault="00CE4DF0"/>
              </w:tc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24F005E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BCDE26E" w14:textId="77777777" w:rsidR="00CE4DF0" w:rsidRDefault="00CE4DF0"/>
              </w:tc>
              <w:tc>
                <w:tcPr>
                  <w:tcW w:w="2880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7445FD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ADE54F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942DED8" w14:textId="77777777" w:rsidR="00CE4DF0" w:rsidRDefault="00CE4DF0"/>
              </w:tc>
              <w:tc>
                <w:tcPr>
                  <w:tcW w:w="403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56BC176" w14:textId="77777777"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E9A02A" w14:textId="77777777" w:rsidR="00CE4DF0" w:rsidRDefault="00CE4DF0"/>
              </w:tc>
              <w:tc>
                <w:tcPr>
                  <w:tcW w:w="3141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AB22BFE" w14:textId="77777777" w:rsidR="00CE4DF0" w:rsidRDefault="00CE4DF0"/>
              </w:tc>
            </w:tr>
            <w:tr w:rsidR="00CE4DF0" w14:paraId="1C9E30B8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52C823" w14:textId="75AFD8A6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3D4A17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F42EEEE" w14:textId="043808F6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5D4E9B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417EA3A" w14:textId="59E4F2A4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481827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7780A4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32FB60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86677F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E1527A1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519628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BBFC587" w14:textId="1AC39683" w:rsidR="00CE4DF0" w:rsidRDefault="001A5FF9">
                  <w:pPr>
                    <w:pStyle w:val="Tekst"/>
                  </w:pPr>
                  <w:r>
                    <w:t>1</w:t>
                  </w:r>
                  <w:r w:rsidR="0041136F">
                    <w:t>6</w:t>
                  </w:r>
                  <w:r>
                    <w:t>-09-2</w:t>
                  </w:r>
                  <w:r w:rsidR="0041136F"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709BF3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BF93524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278543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D445771" w14:textId="74BD323C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1</w:t>
                  </w:r>
                  <w:r w:rsidR="00F76348">
                    <w:rPr>
                      <w:vertAlign w:val="superscript"/>
                    </w:rPr>
                    <w:t>e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1DB552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65DACF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2C1D26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0B2971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E5BDC25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1E4A9A8F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51D442" w14:textId="15286B72" w:rsidR="00CE4DF0" w:rsidRDefault="001A5FF9">
                  <w:pPr>
                    <w:pStyle w:val="Tekst"/>
                  </w:pPr>
                  <w:r>
                    <w:t>2</w:t>
                  </w:r>
                  <w:r w:rsidR="0041136F">
                    <w:t>3</w:t>
                  </w:r>
                  <w:r>
                    <w:t>-09</w:t>
                  </w:r>
                  <w:r w:rsidR="0050571C">
                    <w:t>-2</w:t>
                  </w:r>
                  <w:r w:rsidR="0041136F"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48B96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0FE4F16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72CB33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E435F9" w14:textId="58E12902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2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5F7680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F5D99F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4E8B45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E5BEB2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7597782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01902899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181BBE" w14:textId="2C1AA898" w:rsidR="00CE4DF0" w:rsidRDefault="0041136F" w:rsidP="001A5FF9">
                  <w:pPr>
                    <w:pStyle w:val="Tekst"/>
                  </w:pPr>
                  <w:r>
                    <w:t>30-09</w:t>
                  </w:r>
                  <w:r w:rsidR="00F76348">
                    <w:t>-2</w:t>
                  </w:r>
                  <w:r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AED1FE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EE3053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DC08B3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EAA67A4" w14:textId="7CB87590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3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A56FF8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695CF1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C3742A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F06016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47181D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B5A4FEB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2722E3B" w14:textId="5CC949B8" w:rsidR="00CE4DF0" w:rsidRDefault="001A5FF9">
                  <w:pPr>
                    <w:pStyle w:val="Tekst"/>
                  </w:pPr>
                  <w:r>
                    <w:t>0</w:t>
                  </w:r>
                  <w:r w:rsidR="0041136F">
                    <w:t>7</w:t>
                  </w:r>
                  <w:r>
                    <w:t>-10</w:t>
                  </w:r>
                  <w:r w:rsidR="00F76348">
                    <w:t>-2</w:t>
                  </w:r>
                  <w:r w:rsidR="0041136F"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1644D3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FF2729C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3239AF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7FDF7B0" w14:textId="7BD7FD8F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4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13E69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783006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7B37AC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B7A452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CBC356D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3CC24D3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81FC2DB" w14:textId="0C9C8DCA" w:rsidR="00CE4DF0" w:rsidRDefault="0041136F">
                  <w:pPr>
                    <w:pStyle w:val="Tekst"/>
                  </w:pPr>
                  <w:r>
                    <w:t>14</w:t>
                  </w:r>
                  <w:r w:rsidR="001A5FF9">
                    <w:t>-10-2</w:t>
                  </w:r>
                  <w:r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583402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740BD8F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9B4E2E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727EFB" w14:textId="09B45492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5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27E37B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2BCA0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DF2865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C18DE5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15CF67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282A8B5E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1892DF" w14:textId="2A76ABED" w:rsidR="00CE4DF0" w:rsidRDefault="0041136F">
                  <w:pPr>
                    <w:pStyle w:val="Tekst"/>
                  </w:pPr>
                  <w:r>
                    <w:t>21-10-23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C71ED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3F645C3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9DF441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4543E3" w14:textId="039604E6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6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D4A213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E965A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7EE226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5AB3FC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5BABE7D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38D1DF84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3315358" w14:textId="2DD9C615" w:rsidR="00CE4DF0" w:rsidRDefault="0041136F">
                  <w:pPr>
                    <w:pStyle w:val="Tekst"/>
                  </w:pPr>
                  <w:r>
                    <w:t>28-10-23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657014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2D9D8DE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A618AB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B13BF63" w14:textId="094727F8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7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>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FA20D3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6E0A43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30860D2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3770A92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DD31F1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688F3ECD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678932F" w14:textId="7E88A0DA" w:rsidR="00CE4DF0" w:rsidRDefault="0041136F">
                  <w:pPr>
                    <w:pStyle w:val="Tekst"/>
                  </w:pPr>
                  <w:r>
                    <w:t>04-</w:t>
                  </w:r>
                  <w:r w:rsidR="001A5FF9">
                    <w:t>11</w:t>
                  </w:r>
                  <w:r w:rsidR="00F76348">
                    <w:t>-2</w:t>
                  </w:r>
                  <w:r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AB34FCF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C099AF5" w14:textId="77777777"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78A6BE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5AD1B7" w14:textId="4E7FA626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8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</w:t>
                  </w:r>
                  <w:r w:rsidR="00F76348"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B2C2DE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EAABC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DCC9A4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D477D5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AA07402" w14:textId="77777777" w:rsidR="00CE4DF0" w:rsidRDefault="00CE4DF0">
                  <w:pPr>
                    <w:pStyle w:val="Tekst"/>
                  </w:pPr>
                </w:p>
              </w:tc>
            </w:tr>
            <w:tr w:rsidR="0041136F" w14:paraId="096C87B7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7BF6D5B" w14:textId="4B2DEFBC" w:rsidR="0041136F" w:rsidRDefault="0041136F">
                  <w:pPr>
                    <w:pStyle w:val="Tekst"/>
                  </w:pPr>
                  <w:r>
                    <w:t>11-11-23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5D3075C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CE4351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2F94DAB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12591C1" w14:textId="6C500A47" w:rsidR="0041136F" w:rsidRDefault="0041136F">
                  <w:pPr>
                    <w:pStyle w:val="Tekst"/>
                  </w:pPr>
                  <w:r>
                    <w:t xml:space="preserve">Geen training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9558408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0B72ED3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E8C41AC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5C04857" w14:textId="77777777" w:rsidR="0041136F" w:rsidRDefault="0041136F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CA3F7F7" w14:textId="77777777" w:rsidR="0041136F" w:rsidRDefault="0041136F">
                  <w:pPr>
                    <w:pStyle w:val="Tekst"/>
                  </w:pPr>
                </w:p>
              </w:tc>
            </w:tr>
            <w:tr w:rsidR="00CE4DF0" w14:paraId="75002E7E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A6922A7" w14:textId="476B8C6E" w:rsidR="00CE4DF0" w:rsidRDefault="001A5FF9">
                  <w:pPr>
                    <w:pStyle w:val="Tekst"/>
                  </w:pPr>
                  <w:r>
                    <w:t>1</w:t>
                  </w:r>
                  <w:r w:rsidR="0041136F">
                    <w:t>8</w:t>
                  </w:r>
                  <w:r>
                    <w:t>-11</w:t>
                  </w:r>
                  <w:r w:rsidR="00F76348">
                    <w:t>-2</w:t>
                  </w:r>
                  <w:r w:rsidR="0041136F"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6334E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F0C89A" w14:textId="03006383" w:rsidR="00CE4DF0" w:rsidRDefault="001A5FF9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64C712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D9D70EE" w14:textId="15BCB43A" w:rsidR="00CE4DF0" w:rsidRDefault="006B20F1">
                  <w:pPr>
                    <w:pStyle w:val="Tekst"/>
                  </w:pPr>
                  <w:r>
                    <w:rPr>
                      <w:vertAlign w:val="superscript"/>
                    </w:rPr>
                    <w:t>9</w:t>
                  </w:r>
                  <w:r w:rsidR="00C46444" w:rsidRPr="00C46444">
                    <w:rPr>
                      <w:vertAlign w:val="superscript"/>
                    </w:rPr>
                    <w:t>e</w:t>
                  </w:r>
                  <w:r w:rsidR="00C46444">
                    <w:t xml:space="preserve"> training ,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C02482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E96FD6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183135C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C8A6ED6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5CAED59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0F74DE49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3049CB3" w14:textId="4AA2A651" w:rsidR="00CE4DF0" w:rsidRDefault="00C46444">
                  <w:pPr>
                    <w:pStyle w:val="Tekst"/>
                  </w:pPr>
                  <w:r>
                    <w:t>2</w:t>
                  </w:r>
                  <w:r w:rsidR="0041136F">
                    <w:t>5</w:t>
                  </w:r>
                  <w:r>
                    <w:t>-11-2</w:t>
                  </w:r>
                  <w:r w:rsidR="0041136F">
                    <w:t>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2FC3B80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1834105" w14:textId="38ACB6F3" w:rsidR="00CE4DF0" w:rsidRDefault="006B20F1">
                  <w:pPr>
                    <w:pStyle w:val="Tekst"/>
                  </w:pPr>
                  <w:r>
                    <w:t>0</w:t>
                  </w:r>
                  <w:r w:rsidR="00C46444">
                    <w:t xml:space="preserve">9.30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362140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4A7AF75" w14:textId="4A720438" w:rsidR="00CE4DF0" w:rsidRDefault="006B20F1">
                  <w:pPr>
                    <w:pStyle w:val="Tekst"/>
                  </w:pPr>
                  <w:r>
                    <w:t>10</w:t>
                  </w:r>
                  <w:r w:rsidRPr="006B20F1">
                    <w:rPr>
                      <w:vertAlign w:val="superscript"/>
                    </w:rPr>
                    <w:t>e</w:t>
                  </w:r>
                  <w:r>
                    <w:t xml:space="preserve"> training laatste puppy les.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02DD9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FBCBA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C007A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7F1760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54A5393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ED12BED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1804C9F" w14:textId="00F5142A" w:rsidR="00CE4DF0" w:rsidRDefault="006B20F1">
                  <w:pPr>
                    <w:pStyle w:val="Tekst"/>
                  </w:pPr>
                  <w:r>
                    <w:t>03-12-23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20828C9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E116344" w14:textId="077B96D9" w:rsidR="00CE4DF0" w:rsidRDefault="006B20F1">
                  <w:pPr>
                    <w:pStyle w:val="Tekst"/>
                  </w:pPr>
                  <w:r>
                    <w:t>Tijden volgen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C19DCA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733D9CD" w14:textId="10488D2E" w:rsidR="00CE4DF0" w:rsidRDefault="006B20F1">
                  <w:pPr>
                    <w:pStyle w:val="Tekst"/>
                  </w:pPr>
                  <w:r>
                    <w:t xml:space="preserve">Examen dag !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B37581A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53BB3F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E74C2E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065270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3960F2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77229F62" w14:textId="77777777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98F299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43B87DB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3AD7BC0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154CF0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2D9716C3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850FAC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5B2662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8058F91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861821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7FC9ADEF" w14:textId="77777777" w:rsidR="00CE4DF0" w:rsidRDefault="00CE4DF0">
                  <w:pPr>
                    <w:pStyle w:val="Tekst"/>
                  </w:pPr>
                </w:p>
              </w:tc>
            </w:tr>
            <w:tr w:rsidR="00CE4DF0" w14:paraId="6A8205CA" w14:textId="77777777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64972A8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4AC05AD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069D2B4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06C5331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6468C5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6B82D745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58960F7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259909D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510DA94E" w14:textId="77777777"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14:paraId="1425001D" w14:textId="77777777" w:rsidR="00CE4DF0" w:rsidRDefault="00CE4DF0">
                  <w:pPr>
                    <w:pStyle w:val="Tekst"/>
                  </w:pPr>
                </w:p>
              </w:tc>
            </w:tr>
          </w:tbl>
          <w:p w14:paraId="19250B80" w14:textId="77777777"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DD4E" w14:textId="77777777" w:rsidR="00CE4DF0" w:rsidRDefault="00CE4DF0">
            <w:pPr>
              <w:pStyle w:val="Tekst"/>
            </w:pPr>
          </w:p>
        </w:tc>
      </w:tr>
    </w:tbl>
    <w:p w14:paraId="0B0F7E86" w14:textId="77777777" w:rsidR="00CE4DF0" w:rsidRDefault="00CE4DF0"/>
    <w:sectPr w:rsidR="00CE4DF0" w:rsidSect="00C46444">
      <w:headerReference w:type="default" r:id="rId6"/>
      <w:footerReference w:type="default" r:id="rId7"/>
      <w:pgSz w:w="11906" w:h="16838"/>
      <w:pgMar w:top="720" w:right="720" w:bottom="720" w:left="720" w:header="68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6BEED" w14:textId="77777777" w:rsidR="00166B75" w:rsidRDefault="00166B75">
      <w:r>
        <w:separator/>
      </w:r>
    </w:p>
  </w:endnote>
  <w:endnote w:type="continuationSeparator" w:id="0">
    <w:p w14:paraId="399A0E9A" w14:textId="77777777" w:rsidR="00166B75" w:rsidRDefault="00166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77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625"/>
      <w:gridCol w:w="3628"/>
      <w:gridCol w:w="3624"/>
    </w:tblGrid>
    <w:tr w:rsidR="006565C1" w14:paraId="2B852587" w14:textId="77777777">
      <w:trPr>
        <w:trHeight w:val="806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144448" w14:textId="77777777" w:rsidR="00000000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408C160C">
              <v:shape id="_x0000_s1042" alt="pictogram GPS" style="width:12.2pt;height:15.9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" stroked="f">
                <v:stroke joinstyle="round"/>
                <v:formulas/>
                <v:path arrowok="t" o:connecttype="custom" o:connectlocs="77468,0;154935,100963;77468,201926;0,100963;77468,100963;77468,100963;77468,100963;77468,100963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78C8361" w14:textId="77777777" w:rsidR="00000000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1CF8F039">
              <v:shape id="_x0000_s1041" alt="Telefoonpictogram" style="width:13pt;height:13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498F893" w14:textId="77777777" w:rsidR="00000000" w:rsidRDefault="00000000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 w14:anchorId="34EB2CFC">
              <v:shape id="Vorm" o:spid="_x0000_s1040" alt="E-mailpictogram" style="width:13pt;height:13pt;visibility:visible;mso-left-percent:-10001;mso-top-percent:-10001;mso-position-horizontal:absolute;mso-position-horizontal-relative:char;mso-position-vertical:absolute;mso-position-vertical-relative:line;mso-left-percent:-10001;mso-top-percent:-10001" coordsize="21600,21600" o:spt="100" adj="0,,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</w:tr>
    <w:tr w:rsidR="006565C1" w14:paraId="12D58FE0" w14:textId="77777777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FD64EA" w14:textId="77777777" w:rsidR="00000000" w:rsidRDefault="00F76348">
          <w:pPr>
            <w:pStyle w:val="Contactpersonen"/>
          </w:pPr>
          <w:r>
            <w:rPr>
              <w:lang w:bidi="nl-NL"/>
            </w:rPr>
            <w:t>[KANTOORADRES]</w: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D1539AD" w14:textId="77777777" w:rsidR="00000000" w:rsidRDefault="00F76348">
          <w:pPr>
            <w:pStyle w:val="Contactpersonen"/>
          </w:pPr>
          <w:r>
            <w:rPr>
              <w:lang w:bidi="nl-NL"/>
            </w:rPr>
            <w:t>[TELEFOONNUMMER]</w: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252856D" w14:textId="77777777" w:rsidR="00000000" w:rsidRDefault="00F76348">
          <w:pPr>
            <w:pStyle w:val="Contactpersonen"/>
          </w:pPr>
          <w:r>
            <w:rPr>
              <w:lang w:bidi="nl-NL"/>
            </w:rPr>
            <w:t>[E-MAIL]</w:t>
          </w:r>
        </w:p>
      </w:tc>
    </w:tr>
    <w:tr w:rsidR="006565C1" w14:paraId="02BC884D" w14:textId="77777777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5FD3FB8" w14:textId="77777777" w:rsidR="00000000" w:rsidRDefault="00000000">
          <w:pPr>
            <w:pStyle w:val="Contactpersonen"/>
          </w:pP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F824A49" w14:textId="77777777" w:rsidR="00000000" w:rsidRDefault="00000000">
          <w:pPr>
            <w:pStyle w:val="Contactpersonen"/>
          </w:pP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468C78F" w14:textId="77777777" w:rsidR="00000000" w:rsidRDefault="00000000">
          <w:pPr>
            <w:pStyle w:val="Contactpersonen"/>
          </w:pPr>
        </w:p>
      </w:tc>
    </w:tr>
  </w:tbl>
  <w:p w14:paraId="15C5B32A" w14:textId="77777777" w:rsidR="00000000" w:rsidRDefault="00000000">
    <w:pPr>
      <w:pStyle w:val="Voetteks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BCADC" w14:textId="77777777" w:rsidR="00166B75" w:rsidRDefault="00166B75">
      <w:r>
        <w:rPr>
          <w:color w:val="000000"/>
        </w:rPr>
        <w:separator/>
      </w:r>
    </w:p>
  </w:footnote>
  <w:footnote w:type="continuationSeparator" w:id="0">
    <w:p w14:paraId="53E14C14" w14:textId="77777777" w:rsidR="00166B75" w:rsidRDefault="00166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3839" w14:textId="77777777" w:rsidR="00000000" w:rsidRDefault="00000000">
    <w:pPr>
      <w:pStyle w:val="Koptekst"/>
      <w:jc w:val="right"/>
    </w:pPr>
    <w:r>
      <w:rPr>
        <w:noProof/>
        <w:lang w:bidi="nl-NL"/>
      </w:rPr>
      <w:pict w14:anchorId="4D141C40">
        <v:group id="Groep 6" o:spid="_x0000_s1028" style="position:absolute;left:0;text-align:left;margin-left:.5pt;margin-top:-269.1pt;width:539.7pt;height:1036.85pt;z-index:-251657216;mso-position-horizontal-relative:margin" coordorigin="-43,24047" coordsize="68586,10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">
          <v:rect id="Rechthoek 17" o:spid="_x0000_s1039" style="position:absolute;top:127863;width:67838;height:3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" fillcolor="#f2f2f2" stroked="f">
            <v:textbox inset="0,0,0,0"/>
          </v:rect>
          <v:rect id="Rechthoek 5" o:spid="_x0000_s1038" style="position:absolute;top:29403;width:68543;height:15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" fillcolor="#1f497d" stroked="f">
            <v:fill color2="#558ed5" angle="90" focus="100%" type="gradient">
              <o:fill v:ext="view" type="gradientUnscaled"/>
            </v:fill>
            <v:textbox inset="0,0,0,0"/>
          </v:rect>
          <v:rect id="Rechthoek" o:spid="_x0000_s1037" style="position:absolute;top:127702;width:67851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" fillcolor="#1f497d" stroked="f">
            <v:textbox inset="0,0,0,0"/>
          </v:rect>
          <v:group id="Groep 2" o:spid="_x0000_s1032" style="position:absolute;top:44240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group id="Groep 1" o:spid="_x0000_s1034" style="position:absolute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rect id="Rechthoek" o:spid="_x0000_s1036" style="position:absolute;left:731;width:67812;height:7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" fillcolor="#333a56" stroked="f">
                <v:fill opacity="13107f"/>
                <v:textbox inset="0,0,0,0"/>
              </v:rect>
              <v:rect id="Rechthoek" o:spid="_x0000_s1035" style="position:absolute;top:148;width:67849;height:70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" strokecolor="#1f497d" strokeweight=".35281mm">
                <v:stroke opacity="19789f"/>
                <v:textbox inset="0,0,0,0"/>
              </v:rect>
            </v:group>
            <v:rect id="Rechthoek" o:spid="_x0000_s1033" style="position:absolute;width:67849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" fillcolor="#1f497d" stroked="f">
              <v:textbox inset="0,0,0,0"/>
            </v:rect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1" o:spid="_x0000_s1031" type="#_x0000_t75" alt="decoratieve afbeelding van lijnen in de vorm van pijlen" style="position:absolute;left:24004;width:20411;height:68505;rotation:589825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">
            <v:imagedata r:id="rId1" o:title="decoratieve afbeelding van lijnen in de vorm van pijlen" croptop="672f" cropright="46389f"/>
          </v:shape>
          <v:shape id="Ronde hoek zelfde zijde rechthoek 14" o:spid="_x0000_s1030" style="position:absolute;left:2721;top:29403;width:8857;height:8720;rotation:11796470fd;visibility:visible" coordsize="885760,87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" adj="0,,0" path="m145333,l740427,wa595094,,885760,290666,740427,,885760,145333l885760,871980,,871980,,145333wa,,290666,290666,,145333,145333,xe" stroked="f">
            <v:stroke joinstyle="round"/>
            <v:formulas/>
            <v:path arrowok="t" o:connecttype="custom" o:connectlocs="442880,0;885760,435990;442880,871980;0,435990" o:connectangles="270,0,90,180" textboxrect="42567,42567,843193,871980"/>
          </v:shape>
          <v:shape id="_x0000_s1029" style="position:absolute;left:4462;top:31174;width:5080;height:5168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" adj="0,,0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" stroked="f">
            <v:stroke joinstyle="round"/>
            <v:formulas/>
            <v:path arrowok="t" o:connecttype="custom" o:connectlocs="253984,0;507967,258364;253984,516727;0,258364;253983,258364;253983,258364;253983,258364;253983,258364" o:connectangles="270,0,90,180,0,90,180,270" textboxrect="0,0,21600,21600"/>
          </v:shape>
          <w10:wrap anchorx="margin"/>
        </v:group>
      </w:pict>
    </w:r>
    <w:r w:rsidR="00F76348">
      <w:rPr>
        <w:noProof/>
        <w:lang w:eastAsia="nl-NL"/>
      </w:rPr>
      <w:drawing>
        <wp:inline distT="0" distB="0" distL="0" distR="0" wp14:anchorId="178C978C" wp14:editId="079E969A">
          <wp:extent cx="2091113" cy="460162"/>
          <wp:effectExtent l="0" t="0" r="4387" b="0"/>
          <wp:docPr id="13" name="Afbeelding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113" cy="4601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4DF0"/>
    <w:rsid w:val="00075028"/>
    <w:rsid w:val="000B1D33"/>
    <w:rsid w:val="00143B90"/>
    <w:rsid w:val="00166B75"/>
    <w:rsid w:val="001A5FF9"/>
    <w:rsid w:val="0041136F"/>
    <w:rsid w:val="004405B5"/>
    <w:rsid w:val="0050571C"/>
    <w:rsid w:val="005A5357"/>
    <w:rsid w:val="005D649B"/>
    <w:rsid w:val="0062792C"/>
    <w:rsid w:val="00662F82"/>
    <w:rsid w:val="006B20F1"/>
    <w:rsid w:val="0070417B"/>
    <w:rsid w:val="007256AB"/>
    <w:rsid w:val="0072792E"/>
    <w:rsid w:val="00C37845"/>
    <w:rsid w:val="00C46444"/>
    <w:rsid w:val="00CE4DF0"/>
    <w:rsid w:val="00E27619"/>
    <w:rsid w:val="00F67F8C"/>
    <w:rsid w:val="00F76348"/>
    <w:rsid w:val="00F9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C095B9"/>
  <w15:docId w15:val="{2E2B1604-F308-44D2-BB4E-91D4284E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MS Mincho" w:hAnsi="Franklin Gothic Book" w:cs="Times New Roman"/>
        <w:lang w:val="nl-NL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75028"/>
    <w:pPr>
      <w:suppressAutoHyphens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rsid w:val="00075028"/>
  </w:style>
  <w:style w:type="paragraph" w:styleId="Voettekst">
    <w:name w:val="foot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rsid w:val="00075028"/>
  </w:style>
  <w:style w:type="paragraph" w:styleId="Titel">
    <w:name w:val="Title"/>
    <w:basedOn w:val="Standaard"/>
    <w:next w:val="Standaard"/>
    <w:uiPriority w:val="10"/>
    <w:qFormat/>
    <w:rsid w:val="00075028"/>
    <w:pPr>
      <w:contextualSpacing/>
      <w:jc w:val="center"/>
    </w:pPr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character" w:customStyle="1" w:styleId="TitelChar">
    <w:name w:val="Titel Char"/>
    <w:rsid w:val="00075028"/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paragraph" w:styleId="Normaalweb">
    <w:name w:val="Normal (Web)"/>
    <w:basedOn w:val="Standaard"/>
    <w:rsid w:val="00075028"/>
    <w:pPr>
      <w:spacing w:before="100" w:after="100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rsid w:val="00075028"/>
    <w:pPr>
      <w:spacing w:after="240"/>
    </w:pPr>
    <w:rPr>
      <w:color w:val="000000"/>
      <w:sz w:val="22"/>
    </w:rPr>
  </w:style>
  <w:style w:type="paragraph" w:customStyle="1" w:styleId="Blauwetekst">
    <w:name w:val="Blauwe tekst"/>
    <w:basedOn w:val="Standaard"/>
    <w:rsid w:val="00075028"/>
    <w:pPr>
      <w:spacing w:after="120"/>
    </w:pPr>
    <w:rPr>
      <w:color w:val="1F497D"/>
      <w:sz w:val="22"/>
    </w:rPr>
  </w:style>
  <w:style w:type="paragraph" w:customStyle="1" w:styleId="Contactpersonen">
    <w:name w:val="Contactpersonen"/>
    <w:basedOn w:val="Standaard"/>
    <w:rsid w:val="00075028"/>
    <w:pPr>
      <w:jc w:val="center"/>
    </w:pPr>
    <w:rPr>
      <w:color w:val="1F497D"/>
      <w:sz w:val="20"/>
      <w:szCs w:val="20"/>
    </w:rPr>
  </w:style>
  <w:style w:type="character" w:styleId="Tekstvantijdelijkeaanduiding">
    <w:name w:val="Placeholder Text"/>
    <w:rsid w:val="00075028"/>
    <w:rPr>
      <w:color w:val="808080"/>
    </w:rPr>
  </w:style>
  <w:style w:type="paragraph" w:customStyle="1" w:styleId="Vettetekst">
    <w:name w:val="Vette tekst"/>
    <w:basedOn w:val="Tekst"/>
    <w:rsid w:val="00075028"/>
    <w:rPr>
      <w:b/>
      <w:bCs/>
      <w:sz w:val="24"/>
    </w:rPr>
  </w:style>
  <w:style w:type="paragraph" w:customStyle="1" w:styleId="Blauwe">
    <w:name w:val="Blauwe"/>
    <w:basedOn w:val="Blauwetekst"/>
    <w:rsid w:val="00075028"/>
    <w:rPr>
      <w:b/>
      <w:bCs/>
      <w:sz w:val="24"/>
    </w:rPr>
  </w:style>
  <w:style w:type="paragraph" w:customStyle="1" w:styleId="Notities">
    <w:name w:val="Notities"/>
    <w:basedOn w:val="Blauwetekst"/>
    <w:rsid w:val="00075028"/>
    <w:rPr>
      <w:i/>
      <w:iCs/>
      <w:sz w:val="20"/>
    </w:rPr>
  </w:style>
  <w:style w:type="paragraph" w:customStyle="1" w:styleId="Kleinetekst">
    <w:name w:val="Kleine tekst"/>
    <w:basedOn w:val="Standaard"/>
    <w:rsid w:val="00075028"/>
    <w:pPr>
      <w:spacing w:after="120"/>
    </w:pPr>
    <w:rPr>
      <w:sz w:val="18"/>
    </w:rPr>
  </w:style>
  <w:style w:type="paragraph" w:customStyle="1" w:styleId="Legendatekst">
    <w:name w:val="Legendatekst"/>
    <w:basedOn w:val="Kleinetekst"/>
    <w:rsid w:val="00075028"/>
  </w:style>
  <w:style w:type="paragraph" w:styleId="Ballontekst">
    <w:name w:val="Balloon Text"/>
    <w:basedOn w:val="Standaard"/>
    <w:link w:val="BallontekstChar"/>
    <w:uiPriority w:val="99"/>
    <w:semiHidden/>
    <w:unhideWhenUsed/>
    <w:rsid w:val="001A5F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Inhoudskalender%20voor%20kleine%20bedrijv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Inhoudskalender voor kleine bedrijven</Template>
  <TotalTime>16</TotalTime>
  <Pages>1</Pages>
  <Words>120</Words>
  <Characters>661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ten Cate</dc:creator>
  <cp:lastModifiedBy>debbie ten Cate</cp:lastModifiedBy>
  <cp:revision>5</cp:revision>
  <dcterms:created xsi:type="dcterms:W3CDTF">2022-06-19T12:15:00Z</dcterms:created>
  <dcterms:modified xsi:type="dcterms:W3CDTF">2023-08-11T07:58:00Z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