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4851" w:type="pct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28"/>
        <w:gridCol w:w="4902"/>
        <w:gridCol w:w="5221"/>
      </w:tblGrid>
      <w:tr w:rsidR="0038069C" w14:paraId="648DC94E" w14:textId="77777777" w:rsidTr="0038069C">
        <w:trPr>
          <w:trHeight w:val="983"/>
        </w:trPr>
        <w:tc>
          <w:tcPr>
            <w:tcW w:w="3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87D764" w14:textId="77777777" w:rsidR="0038069C" w:rsidRDefault="0038069C">
            <w:pPr>
              <w:pStyle w:val="Titel"/>
            </w:pPr>
          </w:p>
        </w:tc>
        <w:tc>
          <w:tcPr>
            <w:tcW w:w="4902" w:type="dxa"/>
            <w:shd w:val="clear" w:color="auto" w:fill="1F497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5F10F0" w14:textId="242D4723" w:rsidR="0038069C" w:rsidRDefault="0038069C" w:rsidP="0070417B">
            <w:pPr>
              <w:pStyle w:val="Titel"/>
              <w:jc w:val="left"/>
            </w:pPr>
            <w:r>
              <w:t>Voorjaar seizoen 2023</w:t>
            </w:r>
            <w:r>
              <w:br/>
              <w:t xml:space="preserve">Maandag avond </w:t>
            </w:r>
          </w:p>
        </w:tc>
        <w:tc>
          <w:tcPr>
            <w:tcW w:w="522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19998A" w14:textId="77777777" w:rsidR="0038069C" w:rsidRDefault="0038069C">
            <w:pPr>
              <w:pStyle w:val="Titel"/>
            </w:pPr>
          </w:p>
        </w:tc>
      </w:tr>
      <w:tr w:rsidR="0038069C" w14:paraId="6F719EFF" w14:textId="77777777" w:rsidTr="0038069C">
        <w:trPr>
          <w:trHeight w:val="543"/>
        </w:trPr>
        <w:tc>
          <w:tcPr>
            <w:tcW w:w="3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709B75" w14:textId="77777777" w:rsidR="0038069C" w:rsidRDefault="0038069C">
            <w:pPr>
              <w:pStyle w:val="Tekst"/>
            </w:pPr>
          </w:p>
        </w:tc>
        <w:tc>
          <w:tcPr>
            <w:tcW w:w="10124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0891CD" w14:textId="77777777" w:rsidR="0038069C" w:rsidRDefault="0038069C">
            <w:pPr>
              <w:pStyle w:val="Tekst"/>
            </w:pPr>
          </w:p>
        </w:tc>
      </w:tr>
      <w:tr w:rsidR="0038069C" w14:paraId="69987BE8" w14:textId="77777777" w:rsidTr="0038069C">
        <w:trPr>
          <w:trHeight w:val="10672"/>
        </w:trPr>
        <w:tc>
          <w:tcPr>
            <w:tcW w:w="3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ED8CF4" w14:textId="77777777" w:rsidR="0038069C" w:rsidRDefault="0038069C">
            <w:pPr>
              <w:pStyle w:val="Tekst"/>
            </w:pPr>
          </w:p>
        </w:tc>
        <w:tc>
          <w:tcPr>
            <w:tcW w:w="10124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455145" w14:textId="53ED20AC" w:rsidR="0038069C" w:rsidRDefault="0038069C">
            <w:r>
              <w:t>Alleen voor jonge honden. De groep start om 19.00 uur,</w:t>
            </w:r>
          </w:p>
          <w:tbl>
            <w:tblPr>
              <w:tblW w:w="5892" w:type="dxa"/>
              <w:tblCellMar>
                <w:left w:w="10" w:type="dxa"/>
                <w:right w:w="10" w:type="dxa"/>
              </w:tblCellMar>
              <w:tblLook w:val="04A0" w:firstRow="1" w:lastRow="0" w:firstColumn="1" w:lastColumn="0" w:noHBand="0" w:noVBand="1"/>
            </w:tblPr>
            <w:tblGrid>
              <w:gridCol w:w="1152"/>
              <w:gridCol w:w="236"/>
              <w:gridCol w:w="1152"/>
              <w:gridCol w:w="236"/>
              <w:gridCol w:w="2880"/>
              <w:gridCol w:w="236"/>
            </w:tblGrid>
            <w:tr w:rsidR="0038069C" w14:paraId="6A7D314C" w14:textId="77777777" w:rsidTr="0038069C">
              <w:tc>
                <w:tcPr>
                  <w:tcW w:w="1152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764B9BCE" w14:textId="77777777" w:rsidR="0038069C" w:rsidRDefault="0038069C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4DA52293" w14:textId="77777777" w:rsidR="0038069C" w:rsidRDefault="0038069C">
                  <w:pPr>
                    <w:pStyle w:val="Blauwe"/>
                  </w:pPr>
                </w:p>
              </w:tc>
              <w:tc>
                <w:tcPr>
                  <w:tcW w:w="1152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532C3B3E" w14:textId="77777777" w:rsidR="0038069C" w:rsidRDefault="0038069C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62E98B32" w14:textId="77777777" w:rsidR="0038069C" w:rsidRDefault="0038069C">
                  <w:pPr>
                    <w:pStyle w:val="Blauwe"/>
                  </w:pPr>
                </w:p>
              </w:tc>
              <w:tc>
                <w:tcPr>
                  <w:tcW w:w="2880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348DD68E" w14:textId="77777777" w:rsidR="0038069C" w:rsidRDefault="0038069C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406CD3D0" w14:textId="77777777" w:rsidR="0038069C" w:rsidRDefault="0038069C">
                  <w:pPr>
                    <w:pStyle w:val="Blauwe"/>
                  </w:pPr>
                </w:p>
              </w:tc>
            </w:tr>
            <w:tr w:rsidR="0038069C" w14:paraId="4BA4BC8F" w14:textId="77777777" w:rsidTr="0038069C">
              <w:tc>
                <w:tcPr>
                  <w:tcW w:w="1152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5FD92B7D" w14:textId="77777777" w:rsidR="0038069C" w:rsidRDefault="0038069C">
                  <w:pPr>
                    <w:pStyle w:val="Blauwe"/>
                  </w:pPr>
                  <w:r>
                    <w:rPr>
                      <w:lang w:bidi="nl-NL"/>
                    </w:rPr>
                    <w:t>Datum</w:t>
                  </w: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2966566B" w14:textId="77777777" w:rsidR="0038069C" w:rsidRDefault="0038069C">
                  <w:pPr>
                    <w:pStyle w:val="Blauwe"/>
                  </w:pPr>
                </w:p>
              </w:tc>
              <w:tc>
                <w:tcPr>
                  <w:tcW w:w="1152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560E11F3" w14:textId="77777777" w:rsidR="0038069C" w:rsidRDefault="0038069C">
                  <w:pPr>
                    <w:pStyle w:val="Blauwe"/>
                  </w:pPr>
                  <w:r>
                    <w:rPr>
                      <w:lang w:bidi="nl-NL"/>
                    </w:rPr>
                    <w:t>Tijd</w:t>
                  </w: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74D37143" w14:textId="77777777" w:rsidR="0038069C" w:rsidRDefault="0038069C">
                  <w:pPr>
                    <w:pStyle w:val="Blauwe"/>
                  </w:pPr>
                </w:p>
              </w:tc>
              <w:tc>
                <w:tcPr>
                  <w:tcW w:w="2880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6EAD1D4F" w14:textId="77777777" w:rsidR="0038069C" w:rsidRDefault="0038069C">
                  <w:pPr>
                    <w:pStyle w:val="Blauwe"/>
                  </w:pPr>
                  <w:r>
                    <w:rPr>
                      <w:lang w:bidi="nl-NL"/>
                    </w:rPr>
                    <w:t>Thema</w:t>
                  </w: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024A5737" w14:textId="77777777" w:rsidR="0038069C" w:rsidRDefault="0038069C">
                  <w:pPr>
                    <w:pStyle w:val="Blauwe"/>
                  </w:pPr>
                </w:p>
              </w:tc>
            </w:tr>
            <w:tr w:rsidR="0038069C" w14:paraId="2A0FB86F" w14:textId="77777777" w:rsidTr="0038069C">
              <w:tc>
                <w:tcPr>
                  <w:tcW w:w="1152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9E29CDC" w14:textId="77777777" w:rsidR="0038069C" w:rsidRDefault="0038069C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5A84E68" w14:textId="77777777" w:rsidR="0038069C" w:rsidRDefault="0038069C"/>
              </w:tc>
              <w:tc>
                <w:tcPr>
                  <w:tcW w:w="1152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4D4C53F" w14:textId="77777777" w:rsidR="0038069C" w:rsidRDefault="0038069C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19FD714" w14:textId="77777777" w:rsidR="0038069C" w:rsidRDefault="0038069C"/>
              </w:tc>
              <w:tc>
                <w:tcPr>
                  <w:tcW w:w="2880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C0B0843" w14:textId="77777777" w:rsidR="0038069C" w:rsidRDefault="0038069C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E48BEB1" w14:textId="77777777" w:rsidR="0038069C" w:rsidRDefault="0038069C"/>
              </w:tc>
            </w:tr>
            <w:tr w:rsidR="0038069C" w14:paraId="7985AEA8" w14:textId="77777777" w:rsidTr="0038069C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8233CF0" w14:textId="3C04C7C0" w:rsidR="0038069C" w:rsidRDefault="0038069C">
                  <w:pPr>
                    <w:pStyle w:val="Tekst"/>
                  </w:pPr>
                  <w:r>
                    <w:t>17-04-23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AE58905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2C669BF" w14:textId="408F0BEF" w:rsidR="0038069C" w:rsidRDefault="0038069C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0D39190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F841E99" w14:textId="77777777" w:rsidR="0038069C" w:rsidRDefault="0038069C">
                  <w:pPr>
                    <w:pStyle w:val="Tekst"/>
                  </w:pPr>
                  <w:r>
                    <w:t>1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A96B2E3" w14:textId="77777777" w:rsidR="0038069C" w:rsidRDefault="0038069C">
                  <w:pPr>
                    <w:pStyle w:val="Tekst"/>
                  </w:pPr>
                </w:p>
              </w:tc>
            </w:tr>
            <w:tr w:rsidR="0038069C" w14:paraId="1CD72D63" w14:textId="77777777" w:rsidTr="0038069C">
              <w:trPr>
                <w:trHeight w:val="613"/>
              </w:trPr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88A56E0" w14:textId="55631B99" w:rsidR="0038069C" w:rsidRDefault="0038069C">
                  <w:pPr>
                    <w:pStyle w:val="Tekst"/>
                  </w:pPr>
                  <w:r>
                    <w:t>24-04-23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E337BF6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82742C3" w14:textId="2365AC0D" w:rsidR="0038069C" w:rsidRDefault="0038069C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5392E19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DAA4734" w14:textId="77777777" w:rsidR="0038069C" w:rsidRDefault="0038069C">
                  <w:pPr>
                    <w:pStyle w:val="Tekst"/>
                  </w:pPr>
                  <w:r>
                    <w:t>2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87A72BA" w14:textId="77777777" w:rsidR="0038069C" w:rsidRDefault="0038069C">
                  <w:pPr>
                    <w:pStyle w:val="Tekst"/>
                  </w:pPr>
                </w:p>
              </w:tc>
            </w:tr>
            <w:tr w:rsidR="0038069C" w14:paraId="7ACA9D8E" w14:textId="77777777" w:rsidTr="0038069C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5F4E7D7" w14:textId="5FFED1A4" w:rsidR="0038069C" w:rsidRDefault="0038069C">
                  <w:pPr>
                    <w:pStyle w:val="Tekst"/>
                  </w:pPr>
                  <w:r>
                    <w:t>01-05-23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F6ED16A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9648CB9" w14:textId="0FA2220B" w:rsidR="0038069C" w:rsidRDefault="0038069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1777E69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0393686" w14:textId="32628971" w:rsidR="0038069C" w:rsidRDefault="0038069C">
                  <w:pPr>
                    <w:pStyle w:val="Tekst"/>
                  </w:pPr>
                  <w:r>
                    <w:t xml:space="preserve">Geen training meivakantie 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DED64E2" w14:textId="77777777" w:rsidR="0038069C" w:rsidRDefault="0038069C">
                  <w:pPr>
                    <w:pStyle w:val="Tekst"/>
                  </w:pPr>
                </w:p>
              </w:tc>
            </w:tr>
            <w:tr w:rsidR="0038069C" w14:paraId="7CF282C7" w14:textId="77777777" w:rsidTr="0038069C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A0B4660" w14:textId="28A4C0D8" w:rsidR="0038069C" w:rsidRDefault="0038069C">
                  <w:pPr>
                    <w:pStyle w:val="Tekst"/>
                  </w:pPr>
                  <w:r>
                    <w:t>08-05-23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D97A76B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DFE85D8" w14:textId="53D1AF00" w:rsidR="0038069C" w:rsidRDefault="0038069C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8617E5F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F39C040" w14:textId="4E6E70C1" w:rsidR="0038069C" w:rsidRDefault="0038069C">
                  <w:pPr>
                    <w:pStyle w:val="Tekst"/>
                  </w:pPr>
                  <w:r>
                    <w:t>3</w:t>
                  </w:r>
                  <w:r w:rsidRPr="0038069C">
                    <w:rPr>
                      <w:vertAlign w:val="superscript"/>
                    </w:rPr>
                    <w:t>e</w:t>
                  </w:r>
                  <w:r>
                    <w:t xml:space="preserve"> 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5914ADE" w14:textId="77777777" w:rsidR="0038069C" w:rsidRDefault="0038069C">
                  <w:pPr>
                    <w:pStyle w:val="Tekst"/>
                  </w:pPr>
                </w:p>
              </w:tc>
            </w:tr>
            <w:tr w:rsidR="0038069C" w14:paraId="054A07F8" w14:textId="77777777" w:rsidTr="0038069C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E8FF7F6" w14:textId="0F696266" w:rsidR="0038069C" w:rsidRDefault="0038069C">
                  <w:pPr>
                    <w:pStyle w:val="Tekst"/>
                  </w:pPr>
                  <w:r>
                    <w:t>15-05-23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4289951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48EA97E" w14:textId="48DAC248" w:rsidR="0038069C" w:rsidRDefault="0038069C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009245D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9C4B23D" w14:textId="7DD9B6E4" w:rsidR="0038069C" w:rsidRDefault="0038069C">
                  <w:pPr>
                    <w:pStyle w:val="Tekst"/>
                  </w:pPr>
                  <w:r>
                    <w:t>4</w:t>
                  </w:r>
                  <w:r w:rsidRPr="0038069C">
                    <w:rPr>
                      <w:vertAlign w:val="superscript"/>
                    </w:rPr>
                    <w:t>e</w:t>
                  </w:r>
                  <w:r>
                    <w:t xml:space="preserve"> 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9F6BFAE" w14:textId="77777777" w:rsidR="0038069C" w:rsidRDefault="0038069C">
                  <w:pPr>
                    <w:pStyle w:val="Tekst"/>
                  </w:pPr>
                </w:p>
              </w:tc>
            </w:tr>
            <w:tr w:rsidR="0038069C" w14:paraId="1B2D3CBC" w14:textId="77777777" w:rsidTr="0038069C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42074F0" w14:textId="5A5B1CF9" w:rsidR="0038069C" w:rsidRDefault="0038069C">
                  <w:pPr>
                    <w:pStyle w:val="Tekst"/>
                  </w:pPr>
                  <w:r>
                    <w:t>22-05-23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C32C55F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2CAB177" w14:textId="428F518C" w:rsidR="0038069C" w:rsidRDefault="0038069C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507080E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9CCFB98" w14:textId="63B32483" w:rsidR="0038069C" w:rsidRDefault="0038069C">
                  <w:pPr>
                    <w:pStyle w:val="Tekst"/>
                  </w:pPr>
                  <w:r>
                    <w:t>5</w:t>
                  </w:r>
                  <w:r w:rsidRPr="0038069C">
                    <w:rPr>
                      <w:vertAlign w:val="superscript"/>
                    </w:rPr>
                    <w:t>e</w:t>
                  </w:r>
                  <w:r>
                    <w:t xml:space="preserve"> 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7DCCF63" w14:textId="77777777" w:rsidR="0038069C" w:rsidRDefault="0038069C">
                  <w:pPr>
                    <w:pStyle w:val="Tekst"/>
                  </w:pPr>
                </w:p>
              </w:tc>
            </w:tr>
            <w:tr w:rsidR="0038069C" w14:paraId="2DDD15A7" w14:textId="77777777" w:rsidTr="0038069C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95F595C" w14:textId="685A3EEC" w:rsidR="0038069C" w:rsidRDefault="0038069C">
                  <w:pPr>
                    <w:pStyle w:val="Tekst"/>
                  </w:pPr>
                  <w:r>
                    <w:t>29-05-23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9F3DE6A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BA840A1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0C43C33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34656F4" w14:textId="0D475871" w:rsidR="0038069C" w:rsidRDefault="0038069C">
                  <w:pPr>
                    <w:pStyle w:val="Tekst"/>
                  </w:pPr>
                  <w:r>
                    <w:t>Geen training Pinksteren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C82B417" w14:textId="77777777" w:rsidR="0038069C" w:rsidRDefault="0038069C">
                  <w:pPr>
                    <w:pStyle w:val="Tekst"/>
                  </w:pPr>
                </w:p>
              </w:tc>
            </w:tr>
            <w:tr w:rsidR="0038069C" w14:paraId="274F9248" w14:textId="77777777" w:rsidTr="0038069C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17FC852" w14:textId="2A2F84CB" w:rsidR="0038069C" w:rsidRDefault="0038069C">
                  <w:pPr>
                    <w:pStyle w:val="Tekst"/>
                  </w:pPr>
                  <w:r>
                    <w:t>05-06-23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E34CB55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A6931AE" w14:textId="2CEAECCF" w:rsidR="0038069C" w:rsidRDefault="0038069C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0A3A3B8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0CCBCEF" w14:textId="3EF224C6" w:rsidR="0038069C" w:rsidRDefault="0038069C">
                  <w:pPr>
                    <w:pStyle w:val="Tekst"/>
                  </w:pPr>
                  <w:r>
                    <w:t>6</w:t>
                  </w:r>
                  <w:r w:rsidRPr="0038069C">
                    <w:rPr>
                      <w:vertAlign w:val="superscript"/>
                    </w:rPr>
                    <w:t>e</w:t>
                  </w:r>
                  <w:r>
                    <w:t xml:space="preserve"> 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978F6AA" w14:textId="77777777" w:rsidR="0038069C" w:rsidRDefault="0038069C">
                  <w:pPr>
                    <w:pStyle w:val="Tekst"/>
                  </w:pPr>
                </w:p>
              </w:tc>
            </w:tr>
            <w:tr w:rsidR="0038069C" w14:paraId="0694A3B5" w14:textId="77777777" w:rsidTr="0038069C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2AB8F0D" w14:textId="3D5F054D" w:rsidR="0038069C" w:rsidRDefault="0038069C">
                  <w:pPr>
                    <w:pStyle w:val="Tekst"/>
                  </w:pPr>
                  <w:r>
                    <w:t>12-06-23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A9BB6B8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2BD983F" w14:textId="326007AC" w:rsidR="0038069C" w:rsidRDefault="0038069C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E8675D6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763817D" w14:textId="47DA3FC2" w:rsidR="0038069C" w:rsidRDefault="0038069C">
                  <w:pPr>
                    <w:pStyle w:val="Tekst"/>
                  </w:pPr>
                  <w:r>
                    <w:t>7</w:t>
                  </w:r>
                  <w:r w:rsidRPr="0038069C"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F6B5DDF" w14:textId="77777777" w:rsidR="0038069C" w:rsidRDefault="0038069C">
                  <w:pPr>
                    <w:pStyle w:val="Tekst"/>
                  </w:pPr>
                </w:p>
              </w:tc>
            </w:tr>
            <w:tr w:rsidR="0038069C" w14:paraId="44E1FB99" w14:textId="77777777" w:rsidTr="0038069C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F59067D" w14:textId="47DC788B" w:rsidR="0038069C" w:rsidRDefault="0038069C">
                  <w:pPr>
                    <w:pStyle w:val="Tekst"/>
                  </w:pPr>
                  <w:r>
                    <w:t>19-06-23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55A9192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E8F75AA" w14:textId="529F6D20" w:rsidR="0038069C" w:rsidRDefault="0038069C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0A1DC9D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C99556B" w14:textId="6B74DC9F" w:rsidR="0038069C" w:rsidRDefault="0038069C">
                  <w:pPr>
                    <w:pStyle w:val="Tekst"/>
                  </w:pPr>
                  <w:r>
                    <w:t>8</w:t>
                  </w:r>
                  <w:r w:rsidRPr="0038069C">
                    <w:rPr>
                      <w:vertAlign w:val="superscript"/>
                    </w:rPr>
                    <w:t>e</w:t>
                  </w:r>
                  <w:r>
                    <w:t xml:space="preserve"> 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16EB04E" w14:textId="77777777" w:rsidR="0038069C" w:rsidRDefault="0038069C">
                  <w:pPr>
                    <w:pStyle w:val="Tekst"/>
                  </w:pPr>
                </w:p>
              </w:tc>
            </w:tr>
            <w:tr w:rsidR="0038069C" w14:paraId="279DAB6F" w14:textId="77777777" w:rsidTr="0038069C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C7E06E8" w14:textId="3F75464D" w:rsidR="0038069C" w:rsidRDefault="0038069C">
                  <w:pPr>
                    <w:pStyle w:val="Tekst"/>
                  </w:pPr>
                  <w:r>
                    <w:t>26-06-23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9DBC274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EBFC39D" w14:textId="6DBC2E79" w:rsidR="0038069C" w:rsidRDefault="0038069C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DC05865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70BE5FE" w14:textId="258593A2" w:rsidR="0038069C" w:rsidRDefault="0038069C">
                  <w:pPr>
                    <w:pStyle w:val="Tekst"/>
                  </w:pPr>
                  <w:r>
                    <w:t>9</w:t>
                  </w:r>
                  <w:r w:rsidRPr="0038069C">
                    <w:rPr>
                      <w:vertAlign w:val="superscript"/>
                    </w:rPr>
                    <w:t>e</w:t>
                  </w:r>
                  <w:r>
                    <w:t xml:space="preserve"> 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E83302B" w14:textId="77777777" w:rsidR="0038069C" w:rsidRDefault="0038069C">
                  <w:pPr>
                    <w:pStyle w:val="Tekst"/>
                  </w:pPr>
                </w:p>
              </w:tc>
            </w:tr>
            <w:tr w:rsidR="0038069C" w14:paraId="480B0DEF" w14:textId="77777777" w:rsidTr="0038069C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6C6935E" w14:textId="6E0781BF" w:rsidR="0038069C" w:rsidRDefault="0038069C">
                  <w:pPr>
                    <w:pStyle w:val="Tekst"/>
                  </w:pPr>
                  <w:r>
                    <w:t>03-07-23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B107961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20D5E38" w14:textId="25512268" w:rsidR="0038069C" w:rsidRDefault="0038069C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5E47E69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9D2438F" w14:textId="30010C55" w:rsidR="0038069C" w:rsidRDefault="0038069C">
                  <w:pPr>
                    <w:pStyle w:val="Tekst"/>
                  </w:pPr>
                  <w:r>
                    <w:t>10</w:t>
                  </w:r>
                  <w:r w:rsidRPr="0038069C">
                    <w:rPr>
                      <w:vertAlign w:val="superscript"/>
                    </w:rPr>
                    <w:t>e</w:t>
                  </w:r>
                  <w:r>
                    <w:t xml:space="preserve"> training 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2768E62" w14:textId="77777777" w:rsidR="0038069C" w:rsidRDefault="0038069C">
                  <w:pPr>
                    <w:pStyle w:val="Tekst"/>
                  </w:pPr>
                </w:p>
              </w:tc>
            </w:tr>
            <w:tr w:rsidR="0038069C" w14:paraId="6D6D7519" w14:textId="77777777" w:rsidTr="0038069C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B227665" w14:textId="5E78B8F3" w:rsidR="0038069C" w:rsidRDefault="0038069C">
                  <w:pPr>
                    <w:pStyle w:val="Tekst"/>
                  </w:pPr>
                  <w:r>
                    <w:t>10-07-23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424E21A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602B804" w14:textId="43F469AE" w:rsidR="0038069C" w:rsidRDefault="0038069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15A509D" w14:textId="77777777" w:rsidR="0038069C" w:rsidRDefault="0038069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0D364BD" w14:textId="13FDAAEA" w:rsidR="0038069C" w:rsidRDefault="0038069C">
                  <w:pPr>
                    <w:pStyle w:val="Tekst"/>
                  </w:pPr>
                  <w:r>
                    <w:t xml:space="preserve">Examen, tijden volgen. 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8CC67FF" w14:textId="77777777" w:rsidR="0038069C" w:rsidRDefault="0038069C">
                  <w:pPr>
                    <w:pStyle w:val="Tekst"/>
                  </w:pPr>
                </w:p>
              </w:tc>
            </w:tr>
          </w:tbl>
          <w:p w14:paraId="0562E4A7" w14:textId="77777777" w:rsidR="0038069C" w:rsidRDefault="0038069C">
            <w:pPr>
              <w:pStyle w:val="Tekst"/>
            </w:pPr>
          </w:p>
        </w:tc>
      </w:tr>
    </w:tbl>
    <w:p w14:paraId="19D6585D" w14:textId="77777777" w:rsidR="00CE4DF0" w:rsidRDefault="00CE4DF0"/>
    <w:sectPr w:rsidR="00CE4DF0">
      <w:headerReference w:type="default" r:id="rId6"/>
      <w:footerReference w:type="default" r:id="rId7"/>
      <w:pgSz w:w="11906" w:h="16838"/>
      <w:pgMar w:top="1729" w:right="567" w:bottom="1729" w:left="567" w:header="680" w:footer="70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BFD3EF" w14:textId="77777777" w:rsidR="00941545" w:rsidRDefault="00941545">
      <w:r>
        <w:separator/>
      </w:r>
    </w:p>
  </w:endnote>
  <w:endnote w:type="continuationSeparator" w:id="0">
    <w:p w14:paraId="03F2B546" w14:textId="77777777" w:rsidR="00941545" w:rsidRDefault="009415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877" w:type="dxa"/>
      <w:tblCellMar>
        <w:left w:w="10" w:type="dxa"/>
        <w:right w:w="10" w:type="dxa"/>
      </w:tblCellMar>
      <w:tblLook w:val="04A0" w:firstRow="1" w:lastRow="0" w:firstColumn="1" w:lastColumn="0" w:noHBand="0" w:noVBand="1"/>
    </w:tblPr>
    <w:tblGrid>
      <w:gridCol w:w="3625"/>
      <w:gridCol w:w="3628"/>
      <w:gridCol w:w="3624"/>
    </w:tblGrid>
    <w:tr w:rsidR="006565C1" w14:paraId="48397592" w14:textId="77777777">
      <w:trPr>
        <w:trHeight w:val="806"/>
      </w:trPr>
      <w:tc>
        <w:tcPr>
          <w:tcW w:w="362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21BC7B6C" w14:textId="77777777" w:rsidR="006565C1" w:rsidRDefault="00F76348">
          <w:pPr>
            <w:pStyle w:val="Contactpersonen"/>
          </w:pPr>
          <w:r>
            <w:rPr>
              <w:noProof/>
              <w:lang w:bidi="nl-NL"/>
            </w:rPr>
            <mc:AlternateContent>
              <mc:Choice Requires="wps">
                <w:drawing>
                  <wp:inline distT="0" distB="0" distL="0" distR="0" wp14:anchorId="3FAE7B81" wp14:editId="23C4CBB9">
                    <wp:extent cx="154935" cy="201926"/>
                    <wp:effectExtent l="0" t="0" r="0" b="7624"/>
                    <wp:docPr id="14" name="Vorm" descr="pictogram GPS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54935" cy="201926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80"/>
                                <a:gd name="f3" fmla="val w"/>
                                <a:gd name="f4" fmla="val h"/>
                                <a:gd name="f5" fmla="val 0"/>
                                <a:gd name="f6" fmla="val 21600"/>
                                <a:gd name="f7" fmla="val 10800"/>
                                <a:gd name="f8" fmla="val 4780"/>
                                <a:gd name="f9" fmla="val 3668"/>
                                <a:gd name="f10" fmla="val 8287"/>
                                <a:gd name="f11" fmla="val 12906"/>
                                <a:gd name="f12" fmla="val 3804"/>
                                <a:gd name="f13" fmla="val 16820"/>
                                <a:gd name="f14" fmla="val 11819"/>
                                <a:gd name="f15" fmla="val 8144"/>
                                <a:gd name="f16" fmla="val 5843"/>
                                <a:gd name="f17" fmla="val 10189"/>
                                <a:gd name="f18" fmla="val 8015"/>
                                <a:gd name="f19" fmla="val 5977"/>
                                <a:gd name="f20" fmla="val 7967"/>
                                <a:gd name="f21" fmla="val 4211"/>
                                <a:gd name="f22" fmla="val 13456"/>
                                <a:gd name="f23" fmla="val 15757"/>
                                <a:gd name="f24" fmla="val 5842"/>
                                <a:gd name="f25" fmla="+- 0 0 -90"/>
                                <a:gd name="f26" fmla="+- 0 0 -180"/>
                                <a:gd name="f27" fmla="+- 0 0 -270"/>
                                <a:gd name="f28" fmla="+- 0 0 -360"/>
                                <a:gd name="f29" fmla="*/ f3 1 21600"/>
                                <a:gd name="f30" fmla="*/ f4 1 21600"/>
                                <a:gd name="f31" fmla="val f5"/>
                                <a:gd name="f32" fmla="val f6"/>
                                <a:gd name="f33" fmla="*/ f25 f0 1"/>
                                <a:gd name="f34" fmla="*/ f26 f0 1"/>
                                <a:gd name="f35" fmla="*/ f27 f0 1"/>
                                <a:gd name="f36" fmla="*/ f28 f0 1"/>
                                <a:gd name="f37" fmla="+- f32 0 f31"/>
                                <a:gd name="f38" fmla="*/ f33 1 f2"/>
                                <a:gd name="f39" fmla="*/ f34 1 f2"/>
                                <a:gd name="f40" fmla="*/ f35 1 f2"/>
                                <a:gd name="f41" fmla="*/ f36 1 f2"/>
                                <a:gd name="f42" fmla="*/ f37 1 2"/>
                                <a:gd name="f43" fmla="*/ f37 1 21600"/>
                                <a:gd name="f44" fmla="+- f38 0 f1"/>
                                <a:gd name="f45" fmla="+- f39 0 f1"/>
                                <a:gd name="f46" fmla="+- f40 0 f1"/>
                                <a:gd name="f47" fmla="+- f41 0 f1"/>
                                <a:gd name="f48" fmla="*/ f42 1 f43"/>
                                <a:gd name="f49" fmla="*/ 0 1 f43"/>
                                <a:gd name="f50" fmla="*/ f32 1 f43"/>
                                <a:gd name="f51" fmla="*/ f49 f29 1"/>
                                <a:gd name="f52" fmla="*/ f50 f29 1"/>
                                <a:gd name="f53" fmla="*/ f50 f30 1"/>
                                <a:gd name="f54" fmla="*/ f49 f30 1"/>
                                <a:gd name="f55" fmla="*/ f48 f29 1"/>
                                <a:gd name="f56" fmla="*/ f48 f30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  <a:cxn ang="f44">
                                  <a:pos x="f55" y="f56"/>
                                </a:cxn>
                                <a:cxn ang="f45">
                                  <a:pos x="f55" y="f56"/>
                                </a:cxn>
                                <a:cxn ang="f46">
                                  <a:pos x="f55" y="f56"/>
                                </a:cxn>
                                <a:cxn ang="f47">
                                  <a:pos x="f55" y="f56"/>
                                </a:cxn>
                              </a:cxnLst>
                              <a:rect l="f51" t="f54" r="f52" b="f53"/>
                              <a:pathLst>
                                <a:path w="21600" h="21600">
                                  <a:moveTo>
                                    <a:pt x="f7" y="f5"/>
                                  </a:moveTo>
                                  <a:cubicBezTo>
                                    <a:pt x="f8" y="f5"/>
                                    <a:pt x="f5" y="f9"/>
                                    <a:pt x="f5" y="f10"/>
                                  </a:cubicBezTo>
                                  <a:cubicBezTo>
                                    <a:pt x="f5" y="f11"/>
                                    <a:pt x="f7" y="f6"/>
                                    <a:pt x="f7" y="f6"/>
                                  </a:cubicBezTo>
                                  <a:cubicBezTo>
                                    <a:pt x="f7" y="f6"/>
                                    <a:pt x="f6" y="f11"/>
                                    <a:pt x="f6" y="f10"/>
                                  </a:cubicBezTo>
                                  <a:cubicBezTo>
                                    <a:pt x="f6" y="f12"/>
                                    <a:pt x="f13" y="f5"/>
                                    <a:pt x="f7" y="f5"/>
                                  </a:cubicBezTo>
                                  <a:close/>
                                  <a:moveTo>
                                    <a:pt x="f7" y="f14"/>
                                  </a:moveTo>
                                  <a:cubicBezTo>
                                    <a:pt x="f15" y="f14"/>
                                    <a:pt x="f16" y="f17"/>
                                    <a:pt x="f16" y="f18"/>
                                  </a:cubicBezTo>
                                  <a:cubicBezTo>
                                    <a:pt x="f16" y="f19"/>
                                    <a:pt x="f20" y="f21"/>
                                    <a:pt x="f7" y="f21"/>
                                  </a:cubicBezTo>
                                  <a:cubicBezTo>
                                    <a:pt x="f22" y="f21"/>
                                    <a:pt x="f23" y="f24"/>
                                    <a:pt x="f23" y="f18"/>
                                  </a:cubicBezTo>
                                  <a:cubicBezTo>
                                    <a:pt x="f23" y="f17"/>
                                    <a:pt x="f22" y="f14"/>
                                    <a:pt x="f7" y="f1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1F497D"/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53B8CC45" id="Vorm" o:spid="_x0000_s1026" alt="pictogram GPS" style="width:12.2pt;height:15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" path="m10800,c4780,,,3668,,8287v,4619,10800,13313,10800,13313c10800,21600,21600,12906,21600,8287,21600,3804,16820,,10800,xm10800,11819v-2656,,-4957,-1630,-4957,-3804c5843,5977,7967,4211,10800,4211v2656,,4957,1631,4957,3804c15757,10189,13456,11819,10800,11819xe" fillcolor="#1f497d" stroked="f">
                    <v:path arrowok="t" o:connecttype="custom" o:connectlocs="77468,0;154935,100963;77468,201926;0,100963;77468,100963;77468,100963;77468,100963;77468,100963" o:connectangles="270,0,90,180,0,90,180,270" textboxrect="0,0,21600,21600"/>
                    <w10:anchorlock/>
                  </v:shape>
                </w:pict>
              </mc:Fallback>
            </mc:AlternateContent>
          </w:r>
        </w:p>
      </w:tc>
      <w:tc>
        <w:tcPr>
          <w:tcW w:w="362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56D7B36D" w14:textId="77777777" w:rsidR="006565C1" w:rsidRDefault="00F76348">
          <w:pPr>
            <w:pStyle w:val="Contactpersonen"/>
          </w:pPr>
          <w:r>
            <w:rPr>
              <w:noProof/>
              <w:lang w:bidi="nl-NL"/>
            </w:rPr>
            <mc:AlternateContent>
              <mc:Choice Requires="wps">
                <w:drawing>
                  <wp:inline distT="0" distB="0" distL="0" distR="0" wp14:anchorId="4FC8331A" wp14:editId="4E5D3D71">
                    <wp:extent cx="165104" cy="165104"/>
                    <wp:effectExtent l="0" t="0" r="6346" b="6346"/>
                    <wp:docPr id="15" name="Vorm" descr="Telefoonpictogram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65104" cy="165104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80"/>
                                <a:gd name="f3" fmla="val w"/>
                                <a:gd name="f4" fmla="val h"/>
                                <a:gd name="f5" fmla="val 0"/>
                                <a:gd name="f6" fmla="val 21600"/>
                                <a:gd name="f7" fmla="val 10800"/>
                                <a:gd name="f8" fmla="val 4818"/>
                                <a:gd name="f9" fmla="val 4819"/>
                                <a:gd name="f10" fmla="val 16781"/>
                                <a:gd name="f11" fmla="val 16782"/>
                                <a:gd name="f12" fmla="val 9637"/>
                                <a:gd name="f13" fmla="val 19108"/>
                                <a:gd name="f14" fmla="val 8640"/>
                                <a:gd name="f15" fmla="val 7809"/>
                                <a:gd name="f16" fmla="val 18277"/>
                                <a:gd name="f17" fmla="val 17280"/>
                                <a:gd name="f18" fmla="val 4652"/>
                                <a:gd name="f19" fmla="val 3656"/>
                                <a:gd name="f20" fmla="val 2825"/>
                                <a:gd name="f21" fmla="val 13791"/>
                                <a:gd name="f22" fmla="val 17945"/>
                                <a:gd name="f23" fmla="val 18609"/>
                                <a:gd name="f24" fmla="val 13292"/>
                                <a:gd name="f25" fmla="val 12628"/>
                                <a:gd name="f26" fmla="val 14289"/>
                                <a:gd name="f27" fmla="val 14954"/>
                                <a:gd name="f28" fmla="val 6978"/>
                                <a:gd name="f29" fmla="val 7643"/>
                                <a:gd name="f30" fmla="val 8142"/>
                                <a:gd name="f31" fmla="val 3323"/>
                                <a:gd name="f32" fmla="val 3988"/>
                                <a:gd name="f33" fmla="+- 0 0 -90"/>
                                <a:gd name="f34" fmla="+- 0 0 -180"/>
                                <a:gd name="f35" fmla="+- 0 0 -270"/>
                                <a:gd name="f36" fmla="+- 0 0 -360"/>
                                <a:gd name="f37" fmla="*/ f3 1 21600"/>
                                <a:gd name="f38" fmla="*/ f4 1 21600"/>
                                <a:gd name="f39" fmla="val f5"/>
                                <a:gd name="f40" fmla="val f6"/>
                                <a:gd name="f41" fmla="*/ f33 f0 1"/>
                                <a:gd name="f42" fmla="*/ f34 f0 1"/>
                                <a:gd name="f43" fmla="*/ f35 f0 1"/>
                                <a:gd name="f44" fmla="*/ f36 f0 1"/>
                                <a:gd name="f45" fmla="+- f40 0 f39"/>
                                <a:gd name="f46" fmla="*/ f41 1 f2"/>
                                <a:gd name="f47" fmla="*/ f42 1 f2"/>
                                <a:gd name="f48" fmla="*/ f43 1 f2"/>
                                <a:gd name="f49" fmla="*/ f44 1 f2"/>
                                <a:gd name="f50" fmla="*/ f45 1 2"/>
                                <a:gd name="f51" fmla="*/ f45 1 21600"/>
                                <a:gd name="f52" fmla="+- f46 0 f1"/>
                                <a:gd name="f53" fmla="+- f47 0 f1"/>
                                <a:gd name="f54" fmla="+- f48 0 f1"/>
                                <a:gd name="f55" fmla="+- f49 0 f1"/>
                                <a:gd name="f56" fmla="*/ f50 1 f51"/>
                                <a:gd name="f57" fmla="*/ 0 1 f51"/>
                                <a:gd name="f58" fmla="*/ f40 1 f51"/>
                                <a:gd name="f59" fmla="*/ f57 f37 1"/>
                                <a:gd name="f60" fmla="*/ f58 f37 1"/>
                                <a:gd name="f61" fmla="*/ f58 f38 1"/>
                                <a:gd name="f62" fmla="*/ f57 f38 1"/>
                                <a:gd name="f63" fmla="*/ f56 f37 1"/>
                                <a:gd name="f64" fmla="*/ f56 f38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  <a:cxn ang="f52">
                                  <a:pos x="f63" y="f64"/>
                                </a:cxn>
                                <a:cxn ang="f53">
                                  <a:pos x="f63" y="f64"/>
                                </a:cxn>
                                <a:cxn ang="f54">
                                  <a:pos x="f63" y="f64"/>
                                </a:cxn>
                                <a:cxn ang="f55">
                                  <a:pos x="f63" y="f64"/>
                                </a:cxn>
                              </a:cxnLst>
                              <a:rect l="f59" t="f62" r="f60" b="f61"/>
                              <a:pathLst>
                                <a:path w="21600" h="21600">
                                  <a:moveTo>
                                    <a:pt x="f7" y="f5"/>
                                  </a:moveTo>
                                  <a:cubicBezTo>
                                    <a:pt x="f8" y="f5"/>
                                    <a:pt x="f5" y="f9"/>
                                    <a:pt x="f5" y="f7"/>
                                  </a:cubicBezTo>
                                  <a:cubicBezTo>
                                    <a:pt x="f5" y="f10"/>
                                    <a:pt x="f8" y="f6"/>
                                    <a:pt x="f7" y="f6"/>
                                  </a:cubicBezTo>
                                  <a:cubicBezTo>
                                    <a:pt x="f11" y="f6"/>
                                    <a:pt x="f6" y="f10"/>
                                    <a:pt x="f6" y="f7"/>
                                  </a:cubicBezTo>
                                  <a:cubicBezTo>
                                    <a:pt x="f6" y="f9"/>
                                    <a:pt x="f11" y="f5"/>
                                    <a:pt x="f7" y="f5"/>
                                  </a:cubicBezTo>
                                  <a:close/>
                                  <a:moveTo>
                                    <a:pt x="f12" y="f13"/>
                                  </a:moveTo>
                                  <a:cubicBezTo>
                                    <a:pt x="f14" y="f13"/>
                                    <a:pt x="f15" y="f16"/>
                                    <a:pt x="f15" y="f17"/>
                                  </a:cubicBezTo>
                                  <a:lnTo>
                                    <a:pt x="f15" y="f18"/>
                                  </a:lnTo>
                                  <a:cubicBezTo>
                                    <a:pt x="f15" y="f19"/>
                                    <a:pt x="f14" y="f20"/>
                                    <a:pt x="f12" y="f20"/>
                                  </a:cubicBezTo>
                                  <a:lnTo>
                                    <a:pt x="f12" y="f13"/>
                                  </a:lnTo>
                                  <a:close/>
                                  <a:moveTo>
                                    <a:pt x="f21" y="f22"/>
                                  </a:moveTo>
                                  <a:cubicBezTo>
                                    <a:pt x="f21" y="f23"/>
                                    <a:pt x="f24" y="f13"/>
                                    <a:pt x="f25" y="f13"/>
                                  </a:cubicBezTo>
                                  <a:lnTo>
                                    <a:pt x="f7" y="f13"/>
                                  </a:lnTo>
                                  <a:lnTo>
                                    <a:pt x="f7" y="f21"/>
                                  </a:lnTo>
                                  <a:lnTo>
                                    <a:pt x="f25" y="f21"/>
                                  </a:lnTo>
                                  <a:cubicBezTo>
                                    <a:pt x="f24" y="f21"/>
                                    <a:pt x="f21" y="f26"/>
                                    <a:pt x="f21" y="f27"/>
                                  </a:cubicBezTo>
                                  <a:lnTo>
                                    <a:pt x="f21" y="f22"/>
                                  </a:lnTo>
                                  <a:close/>
                                  <a:moveTo>
                                    <a:pt x="f21" y="f28"/>
                                  </a:moveTo>
                                  <a:cubicBezTo>
                                    <a:pt x="f21" y="f29"/>
                                    <a:pt x="f24" y="f30"/>
                                    <a:pt x="f25" y="f30"/>
                                  </a:cubicBezTo>
                                  <a:lnTo>
                                    <a:pt x="f7" y="f30"/>
                                  </a:lnTo>
                                  <a:lnTo>
                                    <a:pt x="f7" y="f20"/>
                                  </a:lnTo>
                                  <a:lnTo>
                                    <a:pt x="f25" y="f20"/>
                                  </a:lnTo>
                                  <a:cubicBezTo>
                                    <a:pt x="f24" y="f20"/>
                                    <a:pt x="f21" y="f31"/>
                                    <a:pt x="f21" y="f32"/>
                                  </a:cubicBezTo>
                                  <a:lnTo>
                                    <a:pt x="f21" y="f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97D"/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3D831115" id="Vorm" o:spid="_x0000_s1026" alt="Telefoonpictogram" style="width:13pt;height:1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" path="m10800,c4818,,,4819,,10800v,5981,4818,10800,10800,10800c16782,21600,21600,16781,21600,10800,21600,4819,16782,,10800,xm9637,19108v-997,,-1828,-831,-1828,-1828l7809,4652v,-996,831,-1827,1828,-1827l9637,19108xm13791,17945v,664,-499,1163,-1163,1163l10800,19108r,-5317l12628,13791v664,,1163,498,1163,1163l13791,17945xm13791,6978v,665,-499,1164,-1163,1164l10800,8142r,-5317l12628,2825v664,,1163,498,1163,1163l13791,6978xe" fillcolor="#1f497d" stroked="f">
                    <v:path arrowok="t" o:connecttype="custom" o:connectlocs="82552,0;165104,82552;82552,165104;0,82552;82552,82552;82552,82552;82552,82552;82552,82552" o:connectangles="270,0,90,180,0,90,180,270" textboxrect="0,0,21600,21600"/>
                    <w10:anchorlock/>
                  </v:shape>
                </w:pict>
              </mc:Fallback>
            </mc:AlternateContent>
          </w:r>
        </w:p>
      </w:tc>
      <w:tc>
        <w:tcPr>
          <w:tcW w:w="362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2C0B4A98" w14:textId="77777777" w:rsidR="006565C1" w:rsidRDefault="00F76348">
          <w:pPr>
            <w:pStyle w:val="Contactpersonen"/>
          </w:pPr>
          <w:r>
            <w:rPr>
              <w:noProof/>
              <w:lang w:bidi="nl-NL"/>
            </w:rPr>
            <mc:AlternateContent>
              <mc:Choice Requires="wps">
                <w:drawing>
                  <wp:inline distT="0" distB="0" distL="0" distR="0" wp14:anchorId="6A0AFF73" wp14:editId="42F6D218">
                    <wp:extent cx="165104" cy="165104"/>
                    <wp:effectExtent l="0" t="0" r="6346" b="6346"/>
                    <wp:docPr id="16" name="Vorm" descr="E-mailpictogram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65104" cy="165104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80"/>
                                <a:gd name="f3" fmla="val w"/>
                                <a:gd name="f4" fmla="val h"/>
                                <a:gd name="f5" fmla="val 0"/>
                                <a:gd name="f6" fmla="val 21600"/>
                                <a:gd name="f7" fmla="val 5815"/>
                                <a:gd name="f8" fmla="val 7975"/>
                                <a:gd name="f9" fmla="val 14123"/>
                                <a:gd name="f10" fmla="val 14456"/>
                                <a:gd name="f11" fmla="val 5982"/>
                                <a:gd name="f12" fmla="val 14622"/>
                                <a:gd name="f13" fmla="val 6314"/>
                                <a:gd name="f14" fmla="val 15120"/>
                                <a:gd name="f15" fmla="val 15452"/>
                                <a:gd name="f16" fmla="val 15618"/>
                                <a:gd name="f17" fmla="val 10634"/>
                                <a:gd name="f18" fmla="val 11963"/>
                                <a:gd name="f19" fmla="val 7145"/>
                                <a:gd name="f20" fmla="val 7477"/>
                                <a:gd name="f21" fmla="val 10800"/>
                                <a:gd name="f22" fmla="val 9803"/>
                                <a:gd name="f23" fmla="val 4818"/>
                                <a:gd name="f24" fmla="val 4819"/>
                                <a:gd name="f25" fmla="val 16781"/>
                                <a:gd name="f26" fmla="val 16782"/>
                                <a:gd name="f27" fmla="val 17446"/>
                                <a:gd name="f28" fmla="val 15286"/>
                                <a:gd name="f29" fmla="val 16449"/>
                                <a:gd name="f30" fmla="val 16283"/>
                                <a:gd name="f31" fmla="val 6480"/>
                                <a:gd name="f32" fmla="val 5317"/>
                                <a:gd name="f33" fmla="val 4320"/>
                                <a:gd name="f34" fmla="val 7643"/>
                                <a:gd name="f35" fmla="val 5483"/>
                                <a:gd name="f36" fmla="+- 0 0 -90"/>
                                <a:gd name="f37" fmla="+- 0 0 -180"/>
                                <a:gd name="f38" fmla="+- 0 0 -270"/>
                                <a:gd name="f39" fmla="+- 0 0 -360"/>
                                <a:gd name="f40" fmla="*/ f3 1 21600"/>
                                <a:gd name="f41" fmla="*/ f4 1 21600"/>
                                <a:gd name="f42" fmla="val f5"/>
                                <a:gd name="f43" fmla="val f6"/>
                                <a:gd name="f44" fmla="*/ f36 f0 1"/>
                                <a:gd name="f45" fmla="*/ f37 f0 1"/>
                                <a:gd name="f46" fmla="*/ f38 f0 1"/>
                                <a:gd name="f47" fmla="*/ f39 f0 1"/>
                                <a:gd name="f48" fmla="+- f43 0 f42"/>
                                <a:gd name="f49" fmla="*/ f44 1 f2"/>
                                <a:gd name="f50" fmla="*/ f45 1 f2"/>
                                <a:gd name="f51" fmla="*/ f46 1 f2"/>
                                <a:gd name="f52" fmla="*/ f47 1 f2"/>
                                <a:gd name="f53" fmla="*/ f48 1 2"/>
                                <a:gd name="f54" fmla="*/ f48 1 21600"/>
                                <a:gd name="f55" fmla="+- f49 0 f1"/>
                                <a:gd name="f56" fmla="+- f50 0 f1"/>
                                <a:gd name="f57" fmla="+- f51 0 f1"/>
                                <a:gd name="f58" fmla="+- f52 0 f1"/>
                                <a:gd name="f59" fmla="*/ f53 1 f54"/>
                                <a:gd name="f60" fmla="*/ 0 1 f54"/>
                                <a:gd name="f61" fmla="*/ f43 1 f54"/>
                                <a:gd name="f62" fmla="*/ f60 f40 1"/>
                                <a:gd name="f63" fmla="*/ f61 f40 1"/>
                                <a:gd name="f64" fmla="*/ f61 f41 1"/>
                                <a:gd name="f65" fmla="*/ f60 f41 1"/>
                                <a:gd name="f66" fmla="*/ f59 f40 1"/>
                                <a:gd name="f67" fmla="*/ f59 f41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  <a:cxn ang="f55">
                                  <a:pos x="f66" y="f67"/>
                                </a:cxn>
                                <a:cxn ang="f56">
                                  <a:pos x="f66" y="f67"/>
                                </a:cxn>
                                <a:cxn ang="f57">
                                  <a:pos x="f66" y="f67"/>
                                </a:cxn>
                                <a:cxn ang="f58">
                                  <a:pos x="f66" y="f67"/>
                                </a:cxn>
                              </a:cxnLst>
                              <a:rect l="f62" t="f65" r="f63" b="f64"/>
                              <a:pathLst>
                                <a:path w="21600" h="21600">
                                  <a:moveTo>
                                    <a:pt x="f7" y="f8"/>
                                  </a:moveTo>
                                  <a:lnTo>
                                    <a:pt x="f7" y="f9"/>
                                  </a:lnTo>
                                  <a:cubicBezTo>
                                    <a:pt x="f7" y="f10"/>
                                    <a:pt x="f11" y="f12"/>
                                    <a:pt x="f13" y="f12"/>
                                  </a:cubicBezTo>
                                  <a:lnTo>
                                    <a:pt x="f14" y="f12"/>
                                  </a:lnTo>
                                  <a:cubicBezTo>
                                    <a:pt x="f15" y="f12"/>
                                    <a:pt x="f16" y="f10"/>
                                    <a:pt x="f16" y="f9"/>
                                  </a:cubicBezTo>
                                  <a:lnTo>
                                    <a:pt x="f16" y="f8"/>
                                  </a:lnTo>
                                  <a:lnTo>
                                    <a:pt x="f17" y="f18"/>
                                  </a:lnTo>
                                  <a:lnTo>
                                    <a:pt x="f7" y="f8"/>
                                  </a:lnTo>
                                  <a:close/>
                                  <a:moveTo>
                                    <a:pt x="f9" y="f19"/>
                                  </a:moveTo>
                                  <a:lnTo>
                                    <a:pt x="f20" y="f19"/>
                                  </a:lnTo>
                                  <a:lnTo>
                                    <a:pt x="f21" y="f22"/>
                                  </a:lnTo>
                                  <a:lnTo>
                                    <a:pt x="f9" y="f19"/>
                                  </a:lnTo>
                                  <a:close/>
                                  <a:moveTo>
                                    <a:pt x="f21" y="f5"/>
                                  </a:moveTo>
                                  <a:cubicBezTo>
                                    <a:pt x="f23" y="f5"/>
                                    <a:pt x="f5" y="f24"/>
                                    <a:pt x="f5" y="f21"/>
                                  </a:cubicBezTo>
                                  <a:cubicBezTo>
                                    <a:pt x="f5" y="f25"/>
                                    <a:pt x="f23" y="f6"/>
                                    <a:pt x="f21" y="f6"/>
                                  </a:cubicBezTo>
                                  <a:cubicBezTo>
                                    <a:pt x="f26" y="f6"/>
                                    <a:pt x="f6" y="f25"/>
                                    <a:pt x="f6" y="f21"/>
                                  </a:cubicBezTo>
                                  <a:cubicBezTo>
                                    <a:pt x="f6" y="f24"/>
                                    <a:pt x="f26" y="f5"/>
                                    <a:pt x="f21" y="f5"/>
                                  </a:cubicBezTo>
                                  <a:close/>
                                  <a:moveTo>
                                    <a:pt x="f27" y="f9"/>
                                  </a:moveTo>
                                  <a:cubicBezTo>
                                    <a:pt x="f27" y="f28"/>
                                    <a:pt x="f29" y="f30"/>
                                    <a:pt x="f28" y="f30"/>
                                  </a:cubicBezTo>
                                  <a:lnTo>
                                    <a:pt x="f31" y="f30"/>
                                  </a:lnTo>
                                  <a:cubicBezTo>
                                    <a:pt x="f32" y="f30"/>
                                    <a:pt x="f33" y="f28"/>
                                    <a:pt x="f33" y="f9"/>
                                  </a:cubicBezTo>
                                  <a:lnTo>
                                    <a:pt x="f33" y="f34"/>
                                  </a:lnTo>
                                  <a:cubicBezTo>
                                    <a:pt x="f33" y="f31"/>
                                    <a:pt x="f32" y="f35"/>
                                    <a:pt x="f31" y="f35"/>
                                  </a:cubicBezTo>
                                  <a:lnTo>
                                    <a:pt x="f28" y="f35"/>
                                  </a:lnTo>
                                  <a:cubicBezTo>
                                    <a:pt x="f29" y="f35"/>
                                    <a:pt x="f27" y="f31"/>
                                    <a:pt x="f27" y="f34"/>
                                  </a:cubicBezTo>
                                  <a:lnTo>
                                    <a:pt x="f27" y="f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97D"/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35DF7F82" id="Vorm" o:spid="_x0000_s1026" alt="E-mailpictogram" style="width:13pt;height:1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" path="m5815,7975r,6148c5815,14456,5982,14622,6314,14622r8806,c15452,14622,15618,14456,15618,14123r,-6148l10634,11963,5815,7975xm14123,7145r-6646,l10800,9803,14123,7145xm10800,c4818,,,4819,,10800v,5981,4818,10800,10800,10800c16782,21600,21600,16781,21600,10800,21600,4819,16782,,10800,xm17446,14123v,1163,-997,2160,-2160,2160l6480,16283v-1163,,-2160,-997,-2160,-2160l4320,7643v,-1163,997,-2160,2160,-2160l15286,5483v1163,,2160,997,2160,2160l17446,14123xe" fillcolor="#1f497d" stroked="f">
                    <v:path arrowok="t" o:connecttype="custom" o:connectlocs="82552,0;165104,82552;82552,165104;0,82552;82552,82552;82552,82552;82552,82552;82552,82552" o:connectangles="270,0,90,180,0,90,180,270" textboxrect="0,0,21600,21600"/>
                    <w10:anchorlock/>
                  </v:shape>
                </w:pict>
              </mc:Fallback>
            </mc:AlternateContent>
          </w:r>
        </w:p>
      </w:tc>
    </w:tr>
    <w:tr w:rsidR="006565C1" w14:paraId="634BE886" w14:textId="77777777">
      <w:trPr>
        <w:trHeight w:val="202"/>
      </w:trPr>
      <w:tc>
        <w:tcPr>
          <w:tcW w:w="362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5F603F66" w14:textId="77777777" w:rsidR="006565C1" w:rsidRDefault="00F76348">
          <w:pPr>
            <w:pStyle w:val="Contactpersonen"/>
          </w:pPr>
          <w:r>
            <w:rPr>
              <w:lang w:bidi="nl-NL"/>
            </w:rPr>
            <w:t>[KANTOORADRES]</w:t>
          </w:r>
        </w:p>
      </w:tc>
      <w:tc>
        <w:tcPr>
          <w:tcW w:w="362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0A6D1256" w14:textId="77777777" w:rsidR="006565C1" w:rsidRDefault="00F76348">
          <w:pPr>
            <w:pStyle w:val="Contactpersonen"/>
          </w:pPr>
          <w:r>
            <w:rPr>
              <w:lang w:bidi="nl-NL"/>
            </w:rPr>
            <w:t>[TELEFOONNUMMER]</w:t>
          </w:r>
        </w:p>
      </w:tc>
      <w:tc>
        <w:tcPr>
          <w:tcW w:w="362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15651E66" w14:textId="77777777" w:rsidR="006565C1" w:rsidRDefault="00F76348">
          <w:pPr>
            <w:pStyle w:val="Contactpersonen"/>
          </w:pPr>
          <w:r>
            <w:rPr>
              <w:lang w:bidi="nl-NL"/>
            </w:rPr>
            <w:t>[E-MAIL]</w:t>
          </w:r>
        </w:p>
      </w:tc>
    </w:tr>
    <w:tr w:rsidR="006565C1" w14:paraId="20B32532" w14:textId="77777777">
      <w:trPr>
        <w:trHeight w:val="202"/>
      </w:trPr>
      <w:tc>
        <w:tcPr>
          <w:tcW w:w="362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722442BB" w14:textId="77777777" w:rsidR="006565C1" w:rsidRDefault="00000000">
          <w:pPr>
            <w:pStyle w:val="Contactpersonen"/>
          </w:pPr>
        </w:p>
      </w:tc>
      <w:tc>
        <w:tcPr>
          <w:tcW w:w="362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7420E8E8" w14:textId="77777777" w:rsidR="006565C1" w:rsidRDefault="00000000">
          <w:pPr>
            <w:pStyle w:val="Contactpersonen"/>
          </w:pPr>
        </w:p>
      </w:tc>
      <w:tc>
        <w:tcPr>
          <w:tcW w:w="362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2D93F88E" w14:textId="77777777" w:rsidR="006565C1" w:rsidRDefault="00000000">
          <w:pPr>
            <w:pStyle w:val="Contactpersonen"/>
          </w:pPr>
        </w:p>
      </w:tc>
    </w:tr>
  </w:tbl>
  <w:p w14:paraId="13A6BF31" w14:textId="77777777" w:rsidR="006565C1" w:rsidRDefault="00000000">
    <w:pPr>
      <w:pStyle w:val="Voettekst"/>
      <w:rPr>
        <w:sz w:val="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5D3D75" w14:textId="77777777" w:rsidR="00941545" w:rsidRDefault="00941545">
      <w:r>
        <w:rPr>
          <w:color w:val="000000"/>
        </w:rPr>
        <w:separator/>
      </w:r>
    </w:p>
  </w:footnote>
  <w:footnote w:type="continuationSeparator" w:id="0">
    <w:p w14:paraId="13CAD6AF" w14:textId="77777777" w:rsidR="00941545" w:rsidRDefault="0094154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EB3420" w14:textId="77777777" w:rsidR="006565C1" w:rsidRDefault="00F76348">
    <w:pPr>
      <w:pStyle w:val="Koptekst"/>
      <w:jc w:val="right"/>
    </w:pPr>
    <w:r>
      <w:rPr>
        <w:noProof/>
        <w:lang w:bidi="nl-NL"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0D3DE636" wp14:editId="1AB559FF">
              <wp:simplePos x="0" y="0"/>
              <wp:positionH relativeFrom="margin">
                <wp:posOffset>6217</wp:posOffset>
              </wp:positionH>
              <wp:positionV relativeFrom="paragraph">
                <wp:posOffset>-3417542</wp:posOffset>
              </wp:positionV>
              <wp:extent cx="6854324" cy="13167971"/>
              <wp:effectExtent l="19050" t="0" r="3676" b="0"/>
              <wp:wrapNone/>
              <wp:docPr id="1" name="Groep 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58638" cy="10763255"/>
                        <a:chOff x="-4314" y="2404716"/>
                        <a:chExt cx="6858638" cy="10763255"/>
                      </a:xfrm>
                    </wpg:grpSpPr>
                    <wps:wsp>
                      <wps:cNvPr id="2" name="Rechthoek 17"/>
                      <wps:cNvSpPr/>
                      <wps:spPr>
                        <a:xfrm>
                          <a:off x="0" y="12786356"/>
                          <a:ext cx="6783842" cy="381615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3" name="Rechthoek 5"/>
                      <wps:cNvSpPr/>
                      <wps:spPr>
                        <a:xfrm>
                          <a:off x="0" y="2940317"/>
                          <a:ext cx="6854324" cy="1501106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1F497D"/>
                            </a:gs>
                            <a:gs pos="100000">
                              <a:srgbClr val="558ED5"/>
                            </a:gs>
                          </a:gsLst>
                          <a:lin ang="0"/>
                        </a:gra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4" name="Rechthoek"/>
                      <wps:cNvSpPr/>
                      <wps:spPr>
                        <a:xfrm>
                          <a:off x="0" y="12770226"/>
                          <a:ext cx="6785113" cy="38752"/>
                        </a:xfrm>
                        <a:prstGeom prst="rect">
                          <a:avLst/>
                        </a:prstGeom>
                        <a:solidFill>
                          <a:srgbClr val="1F497D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g:grpSp>
                      <wpg:cNvPr id="5" name="Groep 2"/>
                      <wpg:cNvGrpSpPr/>
                      <wpg:grpSpPr>
                        <a:xfrm>
                          <a:off x="0" y="4424076"/>
                          <a:ext cx="6854324" cy="7134112"/>
                          <a:chOff x="0" y="0"/>
                          <a:chExt cx="6854324" cy="7134112"/>
                        </a:xfrm>
                      </wpg:grpSpPr>
                      <wpg:grpSp>
                        <wpg:cNvPr id="6" name="Groep 1"/>
                        <wpg:cNvGrpSpPr/>
                        <wpg:grpSpPr>
                          <a:xfrm>
                            <a:off x="0" y="0"/>
                            <a:ext cx="6854324" cy="7134112"/>
                            <a:chOff x="0" y="0"/>
                            <a:chExt cx="6854324" cy="7134112"/>
                          </a:xfrm>
                        </wpg:grpSpPr>
                        <wps:wsp>
                          <wps:cNvPr id="7" name="Rechthoek"/>
                          <wps:cNvSpPr/>
                          <wps:spPr>
                            <a:xfrm>
                              <a:off x="73143" y="0"/>
                              <a:ext cx="6781181" cy="7134112"/>
                            </a:xfrm>
                            <a:prstGeom prst="rect">
                              <a:avLst/>
                            </a:prstGeom>
                            <a:solidFill>
                              <a:srgbClr val="333A56">
                                <a:alpha val="20000"/>
                              </a:srgbClr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  <wps:wsp>
                          <wps:cNvPr id="8" name="Rechthoek"/>
                          <wps:cNvSpPr/>
                          <wps:spPr>
                            <a:xfrm>
                              <a:off x="0" y="14878"/>
                              <a:ext cx="6784985" cy="705484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1" cap="flat">
                              <a:solidFill>
                                <a:srgbClr val="1F497D">
                                  <a:alpha val="30000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 lIns="0" tIns="0" rIns="0" bIns="0"/>
                        </wps:wsp>
                      </wpg:grpSp>
                      <wps:wsp>
                        <wps:cNvPr id="9" name="Rechthoek"/>
                        <wps:cNvSpPr/>
                        <wps:spPr>
                          <a:xfrm>
                            <a:off x="0" y="0"/>
                            <a:ext cx="6784985" cy="38752"/>
                          </a:xfrm>
                          <a:prstGeom prst="rect">
                            <a:avLst/>
                          </a:prstGeom>
                          <a:solidFill>
                            <a:srgbClr val="1F497D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grpSp>
                    <pic:pic xmlns:pic="http://schemas.openxmlformats.org/drawingml/2006/picture">
                      <pic:nvPicPr>
                        <pic:cNvPr id="10" name="Afbeelding 11" descr="decoratieve afbeelding van lijnen in de vorm van pijlen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alphaModFix amt="40000"/>
                        </a:blip>
                        <a:srcRect t="1025" r="70784"/>
                        <a:stretch>
                          <a:fillRect/>
                        </a:stretch>
                      </pic:blipFill>
                      <pic:spPr>
                        <a:xfrm rot="5400013">
                          <a:off x="2400402" y="0"/>
                          <a:ext cx="2041087" cy="6850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pic:spPr>
                    </pic:pic>
                    <wps:wsp>
                      <wps:cNvPr id="11" name="Ronde hoek zelfde zijde rechthoek 14"/>
                      <wps:cNvSpPr/>
                      <wps:spPr>
                        <a:xfrm rot="10799991">
                          <a:off x="272117" y="2940327"/>
                          <a:ext cx="885760" cy="871980"/>
                        </a:xfrm>
                        <a:custGeom>
                          <a:avLst>
                            <a:gd name="f9" fmla="val 16667"/>
                            <a:gd name="f10" fmla="val 0"/>
                          </a:avLst>
                          <a:gdLst>
                            <a:gd name="f2" fmla="val 10800000"/>
                            <a:gd name="f3" fmla="val 5400000"/>
                            <a:gd name="f4" fmla="val 16200000"/>
                            <a:gd name="f5" fmla="val w"/>
                            <a:gd name="f6" fmla="val h"/>
                            <a:gd name="f7" fmla="val ss"/>
                            <a:gd name="f8" fmla="val 0"/>
                            <a:gd name="f9" fmla="val 16667"/>
                            <a:gd name="f10" fmla="val 0"/>
                            <a:gd name="f11" fmla="abs f5"/>
                            <a:gd name="f12" fmla="abs f6"/>
                            <a:gd name="f13" fmla="abs f7"/>
                            <a:gd name="f14" fmla="val f8"/>
                            <a:gd name="f15" fmla="val f9"/>
                            <a:gd name="f16" fmla="val f10"/>
                            <a:gd name="f17" fmla="?: f11 f5 1"/>
                            <a:gd name="f18" fmla="?: f12 f6 1"/>
                            <a:gd name="f19" fmla="?: f13 f7 1"/>
                            <a:gd name="f20" fmla="*/ f17 1 21600"/>
                            <a:gd name="f21" fmla="*/ f18 1 21600"/>
                            <a:gd name="f22" fmla="*/ 21600 f17 1"/>
                            <a:gd name="f23" fmla="*/ 21600 f18 1"/>
                            <a:gd name="f24" fmla="min f21 f20"/>
                            <a:gd name="f25" fmla="*/ f22 1 f19"/>
                            <a:gd name="f26" fmla="*/ f23 1 f19"/>
                            <a:gd name="f27" fmla="val f25"/>
                            <a:gd name="f28" fmla="val f26"/>
                            <a:gd name="f29" fmla="*/ f14 f24 1"/>
                            <a:gd name="f30" fmla="+- f28 0 f14"/>
                            <a:gd name="f31" fmla="+- f27 0 f14"/>
                            <a:gd name="f32" fmla="*/ f27 f24 1"/>
                            <a:gd name="f33" fmla="*/ f28 f24 1"/>
                            <a:gd name="f34" fmla="min f31 f30"/>
                            <a:gd name="f35" fmla="*/ f34 f15 1"/>
                            <a:gd name="f36" fmla="*/ f34 f16 1"/>
                            <a:gd name="f37" fmla="*/ f35 1 100000"/>
                            <a:gd name="f38" fmla="*/ f36 1 100000"/>
                            <a:gd name="f39" fmla="+- f27 0 f37"/>
                            <a:gd name="f40" fmla="+- f28 0 f38"/>
                            <a:gd name="f41" fmla="+- f37 0 f38"/>
                            <a:gd name="f42" fmla="*/ f37 29289 1"/>
                            <a:gd name="f43" fmla="*/ f38 29289 1"/>
                            <a:gd name="f44" fmla="*/ f37 f24 1"/>
                            <a:gd name="f45" fmla="*/ f38 f24 1"/>
                            <a:gd name="f46" fmla="*/ f42 1 100000"/>
                            <a:gd name="f47" fmla="*/ f43 1 100000"/>
                            <a:gd name="f48" fmla="*/ f39 f24 1"/>
                            <a:gd name="f49" fmla="*/ f40 f24 1"/>
                            <a:gd name="f50" fmla="?: f41 f46 f47"/>
                            <a:gd name="f51" fmla="+- f28 0 f47"/>
                            <a:gd name="f52" fmla="*/ f46 f24 1"/>
                            <a:gd name="f53" fmla="+- f27 0 f50"/>
                            <a:gd name="f54" fmla="*/ f50 f24 1"/>
                            <a:gd name="f55" fmla="*/ f51 f24 1"/>
                            <a:gd name="f56" fmla="*/ f53 f24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4" t="f52" r="f56" b="f55"/>
                          <a:pathLst>
                            <a:path>
                              <a:moveTo>
                                <a:pt x="f44" y="f29"/>
                              </a:moveTo>
                              <a:lnTo>
                                <a:pt x="f48" y="f29"/>
                              </a:lnTo>
                              <a:arcTo wR="f44" hR="f44" stAng="f4" swAng="f3"/>
                              <a:lnTo>
                                <a:pt x="f32" y="f49"/>
                              </a:lnTo>
                              <a:arcTo wR="f45" hR="f45" stAng="f8" swAng="f3"/>
                              <a:lnTo>
                                <a:pt x="f45" y="f33"/>
                              </a:lnTo>
                              <a:arcTo wR="f45" hR="f45" stAng="f3" swAng="f3"/>
                              <a:lnTo>
                                <a:pt x="f29" y="f44"/>
                              </a:lnTo>
                              <a:arcTo wR="f44" hR="f44" stAng="f2" swAng="f3"/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12" name="Vorm"/>
                      <wps:cNvSpPr/>
                      <wps:spPr>
                        <a:xfrm>
                          <a:off x="446282" y="3117482"/>
                          <a:ext cx="507967" cy="516727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80"/>
                            <a:gd name="f3" fmla="val w"/>
                            <a:gd name="f4" fmla="val h"/>
                            <a:gd name="f5" fmla="val 0"/>
                            <a:gd name="f6" fmla="val 21600"/>
                            <a:gd name="f7" fmla="val 17388"/>
                            <a:gd name="f8" fmla="val 5022"/>
                            <a:gd name="f9" fmla="val 11826"/>
                            <a:gd name="f10" fmla="val 1350"/>
                            <a:gd name="f11" fmla="val 1242"/>
                            <a:gd name="f12" fmla="val 11880"/>
                            <a:gd name="f13" fmla="val 1188"/>
                            <a:gd name="f14" fmla="val 1080"/>
                            <a:gd name="f15" fmla="val 486"/>
                            <a:gd name="f16" fmla="val 11394"/>
                            <a:gd name="f17" fmla="val 10800"/>
                            <a:gd name="f18" fmla="val 10206"/>
                            <a:gd name="f19" fmla="val 9720"/>
                            <a:gd name="f20" fmla="val 9774"/>
                            <a:gd name="f21" fmla="val 4212"/>
                            <a:gd name="f22" fmla="val 702"/>
                            <a:gd name="f23" fmla="val 11016"/>
                            <a:gd name="f24" fmla="val 11178"/>
                            <a:gd name="f25" fmla="val 864"/>
                            <a:gd name="f26" fmla="val 1296"/>
                            <a:gd name="f27" fmla="val 1458"/>
                            <a:gd name="f28" fmla="val 10584"/>
                            <a:gd name="f29" fmla="val 10422"/>
                            <a:gd name="f30" fmla="val 10152"/>
                            <a:gd name="f31" fmla="val 1944"/>
                            <a:gd name="f32" fmla="val 10530"/>
                            <a:gd name="f33" fmla="val 2214"/>
                            <a:gd name="f34" fmla="val 11070"/>
                            <a:gd name="f35" fmla="val 11448"/>
                            <a:gd name="f36" fmla="val 16092"/>
                            <a:gd name="f37" fmla="val 5508"/>
                            <a:gd name="f38" fmla="val 20844"/>
                            <a:gd name="f39" fmla="val 20898"/>
                            <a:gd name="f40" fmla="val 5778"/>
                            <a:gd name="f41" fmla="val 16524"/>
                            <a:gd name="f42" fmla="val 19440"/>
                            <a:gd name="f43" fmla="val 11610"/>
                            <a:gd name="f44" fmla="val 19602"/>
                            <a:gd name="f45" fmla="val 19818"/>
                            <a:gd name="f46" fmla="val 20034"/>
                            <a:gd name="f47" fmla="val 20196"/>
                            <a:gd name="f48" fmla="val 16740"/>
                            <a:gd name="f49" fmla="val 16902"/>
                            <a:gd name="f50" fmla="val 17982"/>
                            <a:gd name="f51" fmla="val 17766"/>
                            <a:gd name="f52" fmla="val 17604"/>
                            <a:gd name="f53" fmla="val 19656"/>
                            <a:gd name="f54" fmla="val 19764"/>
                            <a:gd name="f55" fmla="val 1782"/>
                            <a:gd name="f56" fmla="val 20142"/>
                            <a:gd name="f57" fmla="val 3942"/>
                            <a:gd name="f58" fmla="val 4158"/>
                            <a:gd name="f59" fmla="val 4320"/>
                            <a:gd name="f60" fmla="val 19980"/>
                            <a:gd name="f61" fmla="val 19548"/>
                            <a:gd name="f62" fmla="val 19386"/>
                            <a:gd name="f63" fmla="val 1566"/>
                            <a:gd name="f64" fmla="val 1404"/>
                            <a:gd name="f65" fmla="val 18738"/>
                            <a:gd name="f66" fmla="val 18576"/>
                            <a:gd name="f67" fmla="val 18360"/>
                            <a:gd name="f68" fmla="val 7560"/>
                            <a:gd name="f69" fmla="val 7344"/>
                            <a:gd name="f70" fmla="val 7182"/>
                            <a:gd name="f71" fmla="val 17928"/>
                            <a:gd name="f72" fmla="val 6804"/>
                            <a:gd name="f73" fmla="val 6588"/>
                            <a:gd name="f74" fmla="val 6426"/>
                            <a:gd name="f75" fmla="val 17550"/>
                            <a:gd name="f76" fmla="val 17334"/>
                            <a:gd name="f77" fmla="val 17172"/>
                            <a:gd name="f78" fmla="val 16470"/>
                            <a:gd name="f79" fmla="val 16308"/>
                            <a:gd name="f80" fmla="val 15876"/>
                            <a:gd name="f81" fmla="val 15714"/>
                            <a:gd name="f82" fmla="val 15012"/>
                            <a:gd name="f83" fmla="val 14850"/>
                            <a:gd name="f84" fmla="val 14634"/>
                            <a:gd name="f85" fmla="val 14418"/>
                            <a:gd name="f86" fmla="val 14256"/>
                            <a:gd name="f87" fmla="val 6480"/>
                            <a:gd name="f88" fmla="val 6318"/>
                            <a:gd name="f89" fmla="val 6102"/>
                            <a:gd name="f90" fmla="val 5886"/>
                            <a:gd name="f91" fmla="val 5724"/>
                            <a:gd name="f92" fmla="val 4860"/>
                            <a:gd name="f93" fmla="val 4644"/>
                            <a:gd name="f94" fmla="val 4428"/>
                            <a:gd name="f95" fmla="val 4266"/>
                            <a:gd name="f96" fmla="val 3618"/>
                            <a:gd name="f97" fmla="val 3456"/>
                            <a:gd name="f98" fmla="val 3240"/>
                            <a:gd name="f99" fmla="val 3024"/>
                            <a:gd name="f100" fmla="val 2862"/>
                            <a:gd name="f101" fmla="val 1728"/>
                            <a:gd name="f102" fmla="val 1512"/>
                            <a:gd name="f103" fmla="val 8640"/>
                            <a:gd name="f104" fmla="val 15822"/>
                            <a:gd name="f105" fmla="val 15120"/>
                            <a:gd name="f106" fmla="val 12960"/>
                            <a:gd name="f107" fmla="val 12258"/>
                            <a:gd name="f108" fmla="val 10098"/>
                            <a:gd name="f109" fmla="val 9342"/>
                            <a:gd name="f110" fmla="val 16200"/>
                            <a:gd name="f111" fmla="val 9990"/>
                            <a:gd name="f112" fmla="val 11556"/>
                            <a:gd name="f113" fmla="val 16416"/>
                            <a:gd name="f114" fmla="val 10746"/>
                            <a:gd name="f115" fmla="val 11502"/>
                            <a:gd name="f116" fmla="val 12204"/>
                            <a:gd name="f117" fmla="val 11340"/>
                            <a:gd name="f118" fmla="val 16578"/>
                            <a:gd name="f119" fmla="val 2160"/>
                            <a:gd name="f120" fmla="val 7938"/>
                            <a:gd name="f121" fmla="val 2916"/>
                            <a:gd name="f122" fmla="val 8316"/>
                            <a:gd name="f123" fmla="val 8532"/>
                            <a:gd name="f124" fmla="val 3078"/>
                            <a:gd name="f125" fmla="val 8694"/>
                            <a:gd name="f126" fmla="val 3294"/>
                            <a:gd name="f127" fmla="val 3510"/>
                            <a:gd name="f128" fmla="val 3672"/>
                            <a:gd name="f129" fmla="val 4374"/>
                            <a:gd name="f130" fmla="val 4536"/>
                            <a:gd name="f131" fmla="val 4752"/>
                            <a:gd name="f132" fmla="val 4968"/>
                            <a:gd name="f133" fmla="val 5130"/>
                            <a:gd name="f134" fmla="val 5832"/>
                            <a:gd name="f135" fmla="val 5994"/>
                            <a:gd name="f136" fmla="val 6210"/>
                            <a:gd name="f137" fmla="val 14526"/>
                            <a:gd name="f138" fmla="val 14688"/>
                            <a:gd name="f139" fmla="val 14904"/>
                            <a:gd name="f140" fmla="val 15282"/>
                            <a:gd name="f141" fmla="val 15984"/>
                            <a:gd name="f142" fmla="val 16146"/>
                            <a:gd name="f143" fmla="val 16362"/>
                            <a:gd name="f144" fmla="val 17442"/>
                            <a:gd name="f145" fmla="val 17820"/>
                            <a:gd name="f146" fmla="val 18036"/>
                            <a:gd name="f147" fmla="val 18198"/>
                            <a:gd name="f148" fmla="val 9396"/>
                            <a:gd name="f149" fmla="val 2376"/>
                            <a:gd name="f150" fmla="+- 0 0 -90"/>
                            <a:gd name="f151" fmla="+- 0 0 -180"/>
                            <a:gd name="f152" fmla="+- 0 0 -270"/>
                            <a:gd name="f153" fmla="+- 0 0 -360"/>
                            <a:gd name="f154" fmla="*/ f3 1 21600"/>
                            <a:gd name="f155" fmla="*/ f4 1 21600"/>
                            <a:gd name="f156" fmla="val f5"/>
                            <a:gd name="f157" fmla="val f6"/>
                            <a:gd name="f158" fmla="*/ f150 f0 1"/>
                            <a:gd name="f159" fmla="*/ f151 f0 1"/>
                            <a:gd name="f160" fmla="*/ f152 f0 1"/>
                            <a:gd name="f161" fmla="*/ f153 f0 1"/>
                            <a:gd name="f162" fmla="+- f157 0 f156"/>
                            <a:gd name="f163" fmla="*/ f158 1 f2"/>
                            <a:gd name="f164" fmla="*/ f159 1 f2"/>
                            <a:gd name="f165" fmla="*/ f160 1 f2"/>
                            <a:gd name="f166" fmla="*/ f161 1 f2"/>
                            <a:gd name="f167" fmla="*/ f162 1 2"/>
                            <a:gd name="f168" fmla="*/ f162 1 21600"/>
                            <a:gd name="f169" fmla="+- f163 0 f1"/>
                            <a:gd name="f170" fmla="+- f164 0 f1"/>
                            <a:gd name="f171" fmla="+- f165 0 f1"/>
                            <a:gd name="f172" fmla="+- f166 0 f1"/>
                            <a:gd name="f173" fmla="*/ f167 1 f168"/>
                            <a:gd name="f174" fmla="*/ 0 1 f168"/>
                            <a:gd name="f175" fmla="*/ f157 1 f168"/>
                            <a:gd name="f176" fmla="*/ f174 f154 1"/>
                            <a:gd name="f177" fmla="*/ f175 f154 1"/>
                            <a:gd name="f178" fmla="*/ f175 f155 1"/>
                            <a:gd name="f179" fmla="*/ f174 f155 1"/>
                            <a:gd name="f180" fmla="*/ f173 f154 1"/>
                            <a:gd name="f181" fmla="*/ f173 f155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169">
                              <a:pos x="f180" y="f181"/>
                            </a:cxn>
                            <a:cxn ang="f170">
                              <a:pos x="f180" y="f181"/>
                            </a:cxn>
                            <a:cxn ang="f171">
                              <a:pos x="f180" y="f181"/>
                            </a:cxn>
                            <a:cxn ang="f172">
                              <a:pos x="f180" y="f181"/>
                            </a:cxn>
                          </a:cxnLst>
                          <a:rect l="f176" t="f179" r="f177" b="f178"/>
                          <a:pathLst>
                            <a:path w="21600" h="21600">
                              <a:moveTo>
                                <a:pt x="f7" y="f8"/>
                              </a:moveTo>
                              <a:lnTo>
                                <a:pt x="f9" y="f10"/>
                              </a:lnTo>
                              <a:cubicBezTo>
                                <a:pt x="f9" y="f11"/>
                                <a:pt x="f12" y="f13"/>
                                <a:pt x="f12" y="f14"/>
                              </a:cubicBezTo>
                              <a:cubicBezTo>
                                <a:pt x="f12" y="f15"/>
                                <a:pt x="f16" y="f5"/>
                                <a:pt x="f17" y="f5"/>
                              </a:cubicBezTo>
                              <a:cubicBezTo>
                                <a:pt x="f18" y="f5"/>
                                <a:pt x="f19" y="f15"/>
                                <a:pt x="f19" y="f14"/>
                              </a:cubicBezTo>
                              <a:cubicBezTo>
                                <a:pt x="f19" y="f13"/>
                                <a:pt x="f19" y="f11"/>
                                <a:pt x="f20" y="f10"/>
                              </a:cubicBezTo>
                              <a:lnTo>
                                <a:pt x="f21" y="f8"/>
                              </a:lnTo>
                              <a:lnTo>
                                <a:pt x="f5" y="f8"/>
                              </a:lnTo>
                              <a:lnTo>
                                <a:pt x="f5" y="f6"/>
                              </a:lnTo>
                              <a:lnTo>
                                <a:pt x="f6" y="f6"/>
                              </a:lnTo>
                              <a:lnTo>
                                <a:pt x="f6" y="f8"/>
                              </a:lnTo>
                              <a:lnTo>
                                <a:pt x="f7" y="f8"/>
                              </a:lnTo>
                              <a:close/>
                              <a:moveTo>
                                <a:pt x="f17" y="f22"/>
                              </a:moveTo>
                              <a:cubicBezTo>
                                <a:pt x="f23" y="f22"/>
                                <a:pt x="f24" y="f25"/>
                                <a:pt x="f24" y="f14"/>
                              </a:cubicBezTo>
                              <a:cubicBezTo>
                                <a:pt x="f24" y="f26"/>
                                <a:pt x="f23" y="f27"/>
                                <a:pt x="f17" y="f27"/>
                              </a:cubicBezTo>
                              <a:cubicBezTo>
                                <a:pt x="f28" y="f27"/>
                                <a:pt x="f29" y="f26"/>
                                <a:pt x="f29" y="f14"/>
                              </a:cubicBezTo>
                              <a:cubicBezTo>
                                <a:pt x="f29" y="f25"/>
                                <a:pt x="f28" y="f22"/>
                                <a:pt x="f17" y="f22"/>
                              </a:cubicBezTo>
                              <a:close/>
                              <a:moveTo>
                                <a:pt x="f30" y="f31"/>
                              </a:moveTo>
                              <a:cubicBezTo>
                                <a:pt x="f32" y="f33"/>
                                <a:pt x="f34" y="f33"/>
                                <a:pt x="f35" y="f31"/>
                              </a:cubicBezTo>
                              <a:lnTo>
                                <a:pt x="f36" y="f8"/>
                              </a:lnTo>
                              <a:lnTo>
                                <a:pt x="f37" y="f8"/>
                              </a:lnTo>
                              <a:lnTo>
                                <a:pt x="f30" y="f31"/>
                              </a:lnTo>
                              <a:close/>
                              <a:moveTo>
                                <a:pt x="f38" y="f39"/>
                              </a:moveTo>
                              <a:lnTo>
                                <a:pt x="f22" y="f39"/>
                              </a:lnTo>
                              <a:lnTo>
                                <a:pt x="f22" y="f40"/>
                              </a:lnTo>
                              <a:lnTo>
                                <a:pt x="f38" y="f40"/>
                              </a:lnTo>
                              <a:lnTo>
                                <a:pt x="f38" y="f39"/>
                              </a:lnTo>
                              <a:close/>
                              <a:moveTo>
                                <a:pt x="f41" y="f42"/>
                              </a:moveTo>
                              <a:lnTo>
                                <a:pt x="f9" y="f42"/>
                              </a:lnTo>
                              <a:cubicBezTo>
                                <a:pt x="f43" y="f42"/>
                                <a:pt x="f35" y="f44"/>
                                <a:pt x="f35" y="f45"/>
                              </a:cubicBezTo>
                              <a:cubicBezTo>
                                <a:pt x="f35" y="f46"/>
                                <a:pt x="f43" y="f47"/>
                                <a:pt x="f9" y="f47"/>
                              </a:cubicBezTo>
                              <a:lnTo>
                                <a:pt x="f41" y="f47"/>
                              </a:lnTo>
                              <a:cubicBezTo>
                                <a:pt x="f48" y="f47"/>
                                <a:pt x="f49" y="f46"/>
                                <a:pt x="f49" y="f45"/>
                              </a:cubicBezTo>
                              <a:cubicBezTo>
                                <a:pt x="f49" y="f44"/>
                                <a:pt x="f48" y="f42"/>
                                <a:pt x="f41" y="f42"/>
                              </a:cubicBezTo>
                              <a:close/>
                              <a:moveTo>
                                <a:pt x="f42" y="f42"/>
                              </a:moveTo>
                              <a:lnTo>
                                <a:pt x="f50" y="f42"/>
                              </a:lnTo>
                              <a:cubicBezTo>
                                <a:pt x="f51" y="f42"/>
                                <a:pt x="f52" y="f44"/>
                                <a:pt x="f52" y="f45"/>
                              </a:cubicBezTo>
                              <a:cubicBezTo>
                                <a:pt x="f52" y="f46"/>
                                <a:pt x="f51" y="f47"/>
                                <a:pt x="f50" y="f47"/>
                              </a:cubicBezTo>
                              <a:lnTo>
                                <a:pt x="f42" y="f47"/>
                              </a:lnTo>
                              <a:cubicBezTo>
                                <a:pt x="f53" y="f47"/>
                                <a:pt x="f45" y="f46"/>
                                <a:pt x="f45" y="f45"/>
                              </a:cubicBezTo>
                              <a:cubicBezTo>
                                <a:pt x="f54" y="f44"/>
                                <a:pt x="f44" y="f42"/>
                                <a:pt x="f42" y="f42"/>
                              </a:cubicBezTo>
                              <a:close/>
                              <a:moveTo>
                                <a:pt x="f55" y="f56"/>
                              </a:moveTo>
                              <a:lnTo>
                                <a:pt x="f57" y="f56"/>
                              </a:lnTo>
                              <a:cubicBezTo>
                                <a:pt x="f58" y="f56"/>
                                <a:pt x="f59" y="f60"/>
                                <a:pt x="f59" y="f54"/>
                              </a:cubicBezTo>
                              <a:cubicBezTo>
                                <a:pt x="f59" y="f61"/>
                                <a:pt x="f58" y="f62"/>
                                <a:pt x="f57" y="f62"/>
                              </a:cubicBezTo>
                              <a:lnTo>
                                <a:pt x="f55" y="f62"/>
                              </a:lnTo>
                              <a:cubicBezTo>
                                <a:pt x="f63" y="f62"/>
                                <a:pt x="f64" y="f61"/>
                                <a:pt x="f64" y="f54"/>
                              </a:cubicBezTo>
                              <a:cubicBezTo>
                                <a:pt x="f64" y="f60"/>
                                <a:pt x="f63" y="f56"/>
                                <a:pt x="f55" y="f56"/>
                              </a:cubicBezTo>
                              <a:close/>
                              <a:moveTo>
                                <a:pt x="f55" y="f65"/>
                              </a:moveTo>
                              <a:lnTo>
                                <a:pt x="f54" y="f65"/>
                              </a:lnTo>
                              <a:cubicBezTo>
                                <a:pt x="f60" y="f65"/>
                                <a:pt x="f56" y="f66"/>
                                <a:pt x="f56" y="f67"/>
                              </a:cubicBezTo>
                              <a:lnTo>
                                <a:pt x="f56" y="f68"/>
                              </a:lnTo>
                              <a:cubicBezTo>
                                <a:pt x="f56" y="f69"/>
                                <a:pt x="f60" y="f70"/>
                                <a:pt x="f54" y="f70"/>
                              </a:cubicBezTo>
                              <a:lnTo>
                                <a:pt x="f71" y="f70"/>
                              </a:lnTo>
                              <a:lnTo>
                                <a:pt x="f71" y="f72"/>
                              </a:lnTo>
                              <a:cubicBezTo>
                                <a:pt x="f71" y="f73"/>
                                <a:pt x="f51" y="f74"/>
                                <a:pt x="f75" y="f74"/>
                              </a:cubicBezTo>
                              <a:cubicBezTo>
                                <a:pt x="f76" y="f74"/>
                                <a:pt x="f77" y="f73"/>
                                <a:pt x="f77" y="f72"/>
                              </a:cubicBezTo>
                              <a:lnTo>
                                <a:pt x="f77" y="f70"/>
                              </a:lnTo>
                              <a:lnTo>
                                <a:pt x="f78" y="f70"/>
                              </a:lnTo>
                              <a:lnTo>
                                <a:pt x="f78" y="f72"/>
                              </a:lnTo>
                              <a:cubicBezTo>
                                <a:pt x="f78" y="f73"/>
                                <a:pt x="f79" y="f74"/>
                                <a:pt x="f36" y="f74"/>
                              </a:cubicBezTo>
                              <a:cubicBezTo>
                                <a:pt x="f80" y="f74"/>
                                <a:pt x="f81" y="f73"/>
                                <a:pt x="f81" y="f72"/>
                              </a:cubicBezTo>
                              <a:lnTo>
                                <a:pt x="f81" y="f70"/>
                              </a:lnTo>
                              <a:lnTo>
                                <a:pt x="f82" y="f70"/>
                              </a:lnTo>
                              <a:lnTo>
                                <a:pt x="f82" y="f72"/>
                              </a:lnTo>
                              <a:cubicBezTo>
                                <a:pt x="f82" y="f73"/>
                                <a:pt x="f83" y="f74"/>
                                <a:pt x="f84" y="f74"/>
                              </a:cubicBezTo>
                              <a:cubicBezTo>
                                <a:pt x="f85" y="f74"/>
                                <a:pt x="f86" y="f73"/>
                                <a:pt x="f86" y="f72"/>
                              </a:cubicBezTo>
                              <a:lnTo>
                                <a:pt x="f86" y="f70"/>
                              </a:lnTo>
                              <a:lnTo>
                                <a:pt x="f87" y="f70"/>
                              </a:lnTo>
                              <a:lnTo>
                                <a:pt x="f87" y="f72"/>
                              </a:lnTo>
                              <a:cubicBezTo>
                                <a:pt x="f87" y="f73"/>
                                <a:pt x="f88" y="f74"/>
                                <a:pt x="f89" y="f74"/>
                              </a:cubicBezTo>
                              <a:cubicBezTo>
                                <a:pt x="f90" y="f74"/>
                                <a:pt x="f91" y="f73"/>
                                <a:pt x="f91" y="f72"/>
                              </a:cubicBezTo>
                              <a:lnTo>
                                <a:pt x="f91" y="f70"/>
                              </a:lnTo>
                              <a:lnTo>
                                <a:pt x="f8" y="f70"/>
                              </a:lnTo>
                              <a:lnTo>
                                <a:pt x="f8" y="f72"/>
                              </a:lnTo>
                              <a:cubicBezTo>
                                <a:pt x="f8" y="f73"/>
                                <a:pt x="f92" y="f74"/>
                                <a:pt x="f93" y="f74"/>
                              </a:cubicBezTo>
                              <a:cubicBezTo>
                                <a:pt x="f94" y="f74"/>
                                <a:pt x="f95" y="f73"/>
                                <a:pt x="f95" y="f72"/>
                              </a:cubicBezTo>
                              <a:lnTo>
                                <a:pt x="f95" y="f70"/>
                              </a:lnTo>
                              <a:lnTo>
                                <a:pt x="f96" y="f70"/>
                              </a:lnTo>
                              <a:lnTo>
                                <a:pt x="f96" y="f72"/>
                              </a:lnTo>
                              <a:cubicBezTo>
                                <a:pt x="f96" y="f73"/>
                                <a:pt x="f97" y="f74"/>
                                <a:pt x="f98" y="f74"/>
                              </a:cubicBezTo>
                              <a:cubicBezTo>
                                <a:pt x="f99" y="f74"/>
                                <a:pt x="f100" y="f73"/>
                                <a:pt x="f100" y="f72"/>
                              </a:cubicBezTo>
                              <a:lnTo>
                                <a:pt x="f100" y="f70"/>
                              </a:lnTo>
                              <a:lnTo>
                                <a:pt x="f101" y="f70"/>
                              </a:lnTo>
                              <a:cubicBezTo>
                                <a:pt x="f102" y="f70"/>
                                <a:pt x="f10" y="f69"/>
                                <a:pt x="f10" y="f68"/>
                              </a:cubicBezTo>
                              <a:lnTo>
                                <a:pt x="f10" y="f67"/>
                              </a:lnTo>
                              <a:cubicBezTo>
                                <a:pt x="f64" y="f66"/>
                                <a:pt x="f63" y="f65"/>
                                <a:pt x="f55" y="f65"/>
                              </a:cubicBezTo>
                              <a:close/>
                              <a:moveTo>
                                <a:pt x="f103" y="f50"/>
                              </a:moveTo>
                              <a:lnTo>
                                <a:pt x="f40" y="f50"/>
                              </a:lnTo>
                              <a:lnTo>
                                <a:pt x="f40" y="f104"/>
                              </a:lnTo>
                              <a:lnTo>
                                <a:pt x="f103" y="f104"/>
                              </a:lnTo>
                              <a:lnTo>
                                <a:pt x="f103" y="f50"/>
                              </a:lnTo>
                              <a:close/>
                              <a:moveTo>
                                <a:pt x="f103" y="f105"/>
                              </a:moveTo>
                              <a:lnTo>
                                <a:pt x="f40" y="f105"/>
                              </a:lnTo>
                              <a:lnTo>
                                <a:pt x="f40" y="f106"/>
                              </a:lnTo>
                              <a:lnTo>
                                <a:pt x="f103" y="f106"/>
                              </a:lnTo>
                              <a:lnTo>
                                <a:pt x="f103" y="f105"/>
                              </a:lnTo>
                              <a:close/>
                              <a:moveTo>
                                <a:pt x="f103" y="f107"/>
                              </a:moveTo>
                              <a:lnTo>
                                <a:pt x="f40" y="f107"/>
                              </a:lnTo>
                              <a:lnTo>
                                <a:pt x="f40" y="f108"/>
                              </a:lnTo>
                              <a:lnTo>
                                <a:pt x="f103" y="f108"/>
                              </a:lnTo>
                              <a:lnTo>
                                <a:pt x="f103" y="f107"/>
                              </a:lnTo>
                              <a:close/>
                              <a:moveTo>
                                <a:pt x="f18" y="f49"/>
                              </a:moveTo>
                              <a:lnTo>
                                <a:pt x="f109" y="f52"/>
                              </a:lnTo>
                              <a:lnTo>
                                <a:pt x="f109" y="f110"/>
                              </a:lnTo>
                              <a:lnTo>
                                <a:pt x="f18" y="f49"/>
                              </a:lnTo>
                              <a:close/>
                              <a:moveTo>
                                <a:pt x="f111" y="f104"/>
                              </a:moveTo>
                              <a:lnTo>
                                <a:pt x="f112" y="f104"/>
                              </a:lnTo>
                              <a:lnTo>
                                <a:pt x="f17" y="f113"/>
                              </a:lnTo>
                              <a:lnTo>
                                <a:pt x="f111" y="f104"/>
                              </a:lnTo>
                              <a:close/>
                              <a:moveTo>
                                <a:pt x="f111" y="f50"/>
                              </a:moveTo>
                              <a:lnTo>
                                <a:pt x="f114" y="f7"/>
                              </a:lnTo>
                              <a:lnTo>
                                <a:pt x="f115" y="f50"/>
                              </a:lnTo>
                              <a:lnTo>
                                <a:pt x="f111" y="f50"/>
                              </a:lnTo>
                              <a:close/>
                              <a:moveTo>
                                <a:pt x="f116" y="f52"/>
                              </a:moveTo>
                              <a:lnTo>
                                <a:pt x="f117" y="f49"/>
                              </a:lnTo>
                              <a:lnTo>
                                <a:pt x="f116" y="f110"/>
                              </a:lnTo>
                              <a:lnTo>
                                <a:pt x="f116" y="f52"/>
                              </a:lnTo>
                              <a:close/>
                              <a:moveTo>
                                <a:pt x="f116" y="f105"/>
                              </a:moveTo>
                              <a:lnTo>
                                <a:pt x="f109" y="f105"/>
                              </a:lnTo>
                              <a:lnTo>
                                <a:pt x="f109" y="f106"/>
                              </a:lnTo>
                              <a:lnTo>
                                <a:pt x="f116" y="f106"/>
                              </a:lnTo>
                              <a:lnTo>
                                <a:pt x="f116" y="f105"/>
                              </a:lnTo>
                              <a:close/>
                              <a:moveTo>
                                <a:pt x="f116" y="f107"/>
                              </a:moveTo>
                              <a:lnTo>
                                <a:pt x="f109" y="f107"/>
                              </a:lnTo>
                              <a:lnTo>
                                <a:pt x="f109" y="f108"/>
                              </a:lnTo>
                              <a:lnTo>
                                <a:pt x="f116" y="f108"/>
                              </a:lnTo>
                              <a:lnTo>
                                <a:pt x="f116" y="f107"/>
                              </a:lnTo>
                              <a:close/>
                              <a:moveTo>
                                <a:pt x="f104" y="f50"/>
                              </a:moveTo>
                              <a:lnTo>
                                <a:pt x="f106" y="f50"/>
                              </a:lnTo>
                              <a:lnTo>
                                <a:pt x="f106" y="f104"/>
                              </a:lnTo>
                              <a:lnTo>
                                <a:pt x="f104" y="f104"/>
                              </a:lnTo>
                              <a:lnTo>
                                <a:pt x="f104" y="f50"/>
                              </a:lnTo>
                              <a:close/>
                              <a:moveTo>
                                <a:pt x="f104" y="f105"/>
                              </a:moveTo>
                              <a:lnTo>
                                <a:pt x="f106" y="f105"/>
                              </a:lnTo>
                              <a:lnTo>
                                <a:pt x="f106" y="f106"/>
                              </a:lnTo>
                              <a:lnTo>
                                <a:pt x="f104" y="f106"/>
                              </a:lnTo>
                              <a:lnTo>
                                <a:pt x="f104" y="f105"/>
                              </a:lnTo>
                              <a:close/>
                              <a:moveTo>
                                <a:pt x="f104" y="f107"/>
                              </a:moveTo>
                              <a:lnTo>
                                <a:pt x="f106" y="f107"/>
                              </a:lnTo>
                              <a:lnTo>
                                <a:pt x="f106" y="f108"/>
                              </a:lnTo>
                              <a:lnTo>
                                <a:pt x="f104" y="f108"/>
                              </a:lnTo>
                              <a:lnTo>
                                <a:pt x="f104" y="f107"/>
                              </a:lnTo>
                              <a:close/>
                              <a:moveTo>
                                <a:pt x="f42" y="f50"/>
                              </a:moveTo>
                              <a:lnTo>
                                <a:pt x="f118" y="f50"/>
                              </a:lnTo>
                              <a:lnTo>
                                <a:pt x="f118" y="f104"/>
                              </a:lnTo>
                              <a:lnTo>
                                <a:pt x="f42" y="f104"/>
                              </a:lnTo>
                              <a:lnTo>
                                <a:pt x="f42" y="f50"/>
                              </a:lnTo>
                              <a:close/>
                              <a:moveTo>
                                <a:pt x="f42" y="f105"/>
                              </a:moveTo>
                              <a:lnTo>
                                <a:pt x="f118" y="f105"/>
                              </a:lnTo>
                              <a:lnTo>
                                <a:pt x="f118" y="f106"/>
                              </a:lnTo>
                              <a:lnTo>
                                <a:pt x="f42" y="f106"/>
                              </a:lnTo>
                              <a:lnTo>
                                <a:pt x="f42" y="f105"/>
                              </a:lnTo>
                              <a:close/>
                              <a:moveTo>
                                <a:pt x="f42" y="f107"/>
                              </a:moveTo>
                              <a:lnTo>
                                <a:pt x="f118" y="f107"/>
                              </a:lnTo>
                              <a:lnTo>
                                <a:pt x="f118" y="f108"/>
                              </a:lnTo>
                              <a:lnTo>
                                <a:pt x="f42" y="f108"/>
                              </a:lnTo>
                              <a:lnTo>
                                <a:pt x="f42" y="f107"/>
                              </a:lnTo>
                              <a:close/>
                              <a:moveTo>
                                <a:pt x="f119" y="f120"/>
                              </a:moveTo>
                              <a:lnTo>
                                <a:pt x="f121" y="f120"/>
                              </a:lnTo>
                              <a:lnTo>
                                <a:pt x="f121" y="f122"/>
                              </a:lnTo>
                              <a:cubicBezTo>
                                <a:pt x="f121" y="f123"/>
                                <a:pt x="f124" y="f125"/>
                                <a:pt x="f126" y="f125"/>
                              </a:cubicBezTo>
                              <a:cubicBezTo>
                                <a:pt x="f127" y="f125"/>
                                <a:pt x="f128" y="f123"/>
                                <a:pt x="f128" y="f122"/>
                              </a:cubicBezTo>
                              <a:lnTo>
                                <a:pt x="f128" y="f120"/>
                              </a:lnTo>
                              <a:lnTo>
                                <a:pt x="f129" y="f120"/>
                              </a:lnTo>
                              <a:lnTo>
                                <a:pt x="f129" y="f122"/>
                              </a:lnTo>
                              <a:cubicBezTo>
                                <a:pt x="f129" y="f123"/>
                                <a:pt x="f130" y="f125"/>
                                <a:pt x="f131" y="f125"/>
                              </a:cubicBezTo>
                              <a:cubicBezTo>
                                <a:pt x="f132" y="f125"/>
                                <a:pt x="f133" y="f123"/>
                                <a:pt x="f133" y="f122"/>
                              </a:cubicBezTo>
                              <a:lnTo>
                                <a:pt x="f133" y="f120"/>
                              </a:lnTo>
                              <a:lnTo>
                                <a:pt x="f134" y="f120"/>
                              </a:lnTo>
                              <a:lnTo>
                                <a:pt x="f134" y="f122"/>
                              </a:lnTo>
                              <a:cubicBezTo>
                                <a:pt x="f134" y="f123"/>
                                <a:pt x="f135" y="f125"/>
                                <a:pt x="f136" y="f125"/>
                              </a:cubicBezTo>
                              <a:cubicBezTo>
                                <a:pt x="f74" y="f125"/>
                                <a:pt x="f73" y="f123"/>
                                <a:pt x="f73" y="f122"/>
                              </a:cubicBezTo>
                              <a:lnTo>
                                <a:pt x="f73" y="f120"/>
                              </a:lnTo>
                              <a:lnTo>
                                <a:pt x="f137" y="f120"/>
                              </a:lnTo>
                              <a:lnTo>
                                <a:pt x="f137" y="f122"/>
                              </a:lnTo>
                              <a:cubicBezTo>
                                <a:pt x="f137" y="f123"/>
                                <a:pt x="f138" y="f125"/>
                                <a:pt x="f139" y="f125"/>
                              </a:cubicBezTo>
                              <a:cubicBezTo>
                                <a:pt x="f105" y="f125"/>
                                <a:pt x="f140" y="f123"/>
                                <a:pt x="f140" y="f122"/>
                              </a:cubicBezTo>
                              <a:lnTo>
                                <a:pt x="f140" y="f120"/>
                              </a:lnTo>
                              <a:lnTo>
                                <a:pt x="f141" y="f120"/>
                              </a:lnTo>
                              <a:lnTo>
                                <a:pt x="f141" y="f122"/>
                              </a:lnTo>
                              <a:cubicBezTo>
                                <a:pt x="f141" y="f123"/>
                                <a:pt x="f142" y="f125"/>
                                <a:pt x="f143" y="f125"/>
                              </a:cubicBezTo>
                              <a:cubicBezTo>
                                <a:pt x="f118" y="f125"/>
                                <a:pt x="f48" y="f123"/>
                                <a:pt x="f48" y="f122"/>
                              </a:cubicBezTo>
                              <a:lnTo>
                                <a:pt x="f48" y="f120"/>
                              </a:lnTo>
                              <a:lnTo>
                                <a:pt x="f144" y="f120"/>
                              </a:lnTo>
                              <a:lnTo>
                                <a:pt x="f144" y="f122"/>
                              </a:lnTo>
                              <a:cubicBezTo>
                                <a:pt x="f144" y="f123"/>
                                <a:pt x="f52" y="f125"/>
                                <a:pt x="f145" y="f125"/>
                              </a:cubicBezTo>
                              <a:cubicBezTo>
                                <a:pt x="f146" y="f125"/>
                                <a:pt x="f147" y="f123"/>
                                <a:pt x="f147" y="f122"/>
                              </a:cubicBezTo>
                              <a:lnTo>
                                <a:pt x="f147" y="f120"/>
                              </a:lnTo>
                              <a:lnTo>
                                <a:pt x="f53" y="f120"/>
                              </a:lnTo>
                              <a:lnTo>
                                <a:pt x="f53" y="f148"/>
                              </a:lnTo>
                              <a:lnTo>
                                <a:pt x="f149" y="f148"/>
                              </a:lnTo>
                              <a:lnTo>
                                <a:pt x="f149" y="f120"/>
                              </a:lnTo>
                              <a:close/>
                              <a:moveTo>
                                <a:pt x="f119" y="f108"/>
                              </a:moveTo>
                              <a:lnTo>
                                <a:pt x="f8" y="f108"/>
                              </a:lnTo>
                              <a:lnTo>
                                <a:pt x="f8" y="f107"/>
                              </a:lnTo>
                              <a:lnTo>
                                <a:pt x="f119" y="f107"/>
                              </a:lnTo>
                              <a:lnTo>
                                <a:pt x="f119" y="f108"/>
                              </a:lnTo>
                              <a:close/>
                              <a:moveTo>
                                <a:pt x="f119" y="f106"/>
                              </a:moveTo>
                              <a:lnTo>
                                <a:pt x="f8" y="f106"/>
                              </a:lnTo>
                              <a:lnTo>
                                <a:pt x="f8" y="f105"/>
                              </a:lnTo>
                              <a:lnTo>
                                <a:pt x="f119" y="f105"/>
                              </a:lnTo>
                              <a:lnTo>
                                <a:pt x="f119" y="f106"/>
                              </a:lnTo>
                              <a:close/>
                              <a:moveTo>
                                <a:pt x="f119" y="f104"/>
                              </a:moveTo>
                              <a:lnTo>
                                <a:pt x="f8" y="f104"/>
                              </a:lnTo>
                              <a:lnTo>
                                <a:pt x="f8" y="f50"/>
                              </a:lnTo>
                              <a:lnTo>
                                <a:pt x="f119" y="f50"/>
                              </a:lnTo>
                              <a:lnTo>
                                <a:pt x="f119" y="f1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497D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wpg:wgp>
                </a:graphicData>
              </a:graphic>
            </wp:anchor>
          </w:drawing>
        </mc:Choice>
        <mc:Fallback>
          <w:pict>
            <v:group w14:anchorId="6D0ADE95" id="Groep 6" o:spid="_x0000_s1026" style="position:absolute;margin-left:.5pt;margin-top:-269.1pt;width:539.7pt;height:1036.85pt;z-index:-251657216;mso-position-horizontal-relative:margin" coordorigin="-43,24047" coordsize="68586,1076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">
              <v:rect id="Rechthoek 17" o:spid="_x0000_s1027" style="position:absolute;top:127863;width:67838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" fillcolor="#f2f2f2" stroked="f">
                <v:textbox inset="0,0,0,0"/>
              </v:rect>
              <v:rect id="Rechthoek 5" o:spid="_x0000_s1028" style="position:absolute;top:29403;width:68543;height:15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" fillcolor="#1f497d" stroked="f">
                <v:fill color2="#558ed5" angle="90" focus="100%" type="gradient">
                  <o:fill v:ext="view" type="gradientUnscaled"/>
                </v:fill>
                <v:textbox inset="0,0,0,0"/>
              </v:rect>
              <v:rect id="Rechthoek" o:spid="_x0000_s1029" style="position:absolute;top:127702;width:67851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" fillcolor="#1f497d" stroked="f">
                <v:textbox inset="0,0,0,0"/>
              </v:rect>
              <v:group id="Groep 2" o:spid="_x0000_s1030" style="position:absolute;top:44240;width:68543;height:71341" coordsize="68543,71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<v:group id="Groep 1" o:spid="_x0000_s1031" style="position:absolute;width:68543;height:71341" coordsize="68543,71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rect id="Rechthoek" o:spid="_x0000_s1032" style="position:absolute;left:731;width:67812;height:71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" fillcolor="#333a56" stroked="f">
                    <v:fill opacity="13107f"/>
                    <v:textbox inset="0,0,0,0"/>
                  </v:rect>
                  <v:rect id="Rechthoek" o:spid="_x0000_s1033" style="position:absolute;top:148;width:67849;height:70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" strokecolor="#1f497d" strokeweight=".35281mm">
                    <v:stroke opacity="19789f"/>
                    <v:textbox inset="0,0,0,0"/>
                  </v:rect>
                </v:group>
                <v:rect id="Rechthoek" o:spid="_x0000_s1034" style="position:absolute;width:67849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" fillcolor="#1f497d" stroked="f">
                  <v:textbox inset="0,0,0,0"/>
                </v:rect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Afbeelding 11" o:spid="_x0000_s1035" type="#_x0000_t75" alt="decoratieve afbeelding van lijnen in de vorm van pijlen" style="position:absolute;left:24004;width:20411;height:68505;rotation:58982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">
                <v:imagedata r:id="rId2" o:title="decoratieve afbeelding van lijnen in de vorm van pijlen" croptop="672f" cropright="46389f"/>
              </v:shape>
              <v:shape id="Ronde hoek zelfde zijde rechthoek 14" o:spid="_x0000_s1036" style="position:absolute;left:2721;top:29403;width:8857;height:8720;rotation:11796470fd;visibility:visible;mso-wrap-style:square;v-text-anchor:top" coordsize="885760,87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" path="m145333,l740427,wa595094,,885760,290666,740427,,885760,145333l885760,871980,,871980,,145333wa,,290666,290666,,145333,145333,xe" stroked="f">
                <v:path arrowok="t" o:connecttype="custom" o:connectlocs="442880,0;885760,435990;442880,871980;0,435990" o:connectangles="270,0,90,180" textboxrect="42567,42567,843193,871980"/>
              </v:shape>
              <v:shape id="Vorm" o:spid="_x0000_s1037" style="position:absolute;left:4462;top:31174;width:5080;height:5168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" path="m17388,5022l11826,1350v,-108,54,-162,54,-270c11880,486,11394,,10800,,10206,,9720,486,9720,1080v,108,,162,54,270l4212,5022,,5022,,21600r21600,l21600,5022r-4212,xm10800,702v216,,378,162,378,378c11178,1296,11016,1458,10800,1458v-216,,-378,-162,-378,-378c10422,864,10584,702,10800,702xm10152,1944v378,270,918,270,1296,l16092,5022r-10584,l10152,1944xm20844,20898r-20142,l702,5778r20142,l20844,20898xm16524,19440r-4698,c11610,19440,11448,19602,11448,19818v,216,162,378,378,378l16524,20196v216,,378,-162,378,-378c16902,19602,16740,19440,16524,19440xm19440,19440r-1458,c17766,19440,17604,19602,17604,19818v,216,162,378,378,378l19440,20196v216,,378,-162,378,-378c19764,19602,19602,19440,19440,19440xm1782,20142r2160,c4158,20142,4320,19980,4320,19764v,-216,-162,-378,-378,-378l1782,19386v-216,,-378,162,-378,378c1404,19980,1566,20142,1782,20142xm1782,18738r17982,c19980,18738,20142,18576,20142,18360r,-10800c20142,7344,19980,7182,19764,7182r-1836,l17928,6804v,-216,-162,-378,-378,-378c17334,6426,17172,6588,17172,6804r,378l16470,7182r,-378c16470,6588,16308,6426,16092,6426v-216,,-378,162,-378,378l15714,7182r-702,l15012,6804v,-216,-162,-378,-378,-378c14418,6426,14256,6588,14256,6804r,378l6480,7182r,-378c6480,6588,6318,6426,6102,6426v-216,,-378,162,-378,378l5724,7182r-702,l5022,6804v,-216,-162,-378,-378,-378c4428,6426,4266,6588,4266,6804r,378l3618,7182r,-378c3618,6588,3456,6426,3240,6426v-216,,-378,162,-378,378l2862,7182r-1134,c1512,7182,1350,7344,1350,7560r,10800c1404,18576,1566,18738,1782,18738xm8640,17982r-2862,l5778,15822r2862,l8640,17982xm8640,15120r-2862,l5778,12960r2862,l8640,15120xm8640,12258r-2862,l5778,10098r2862,l8640,12258xm10206,16902r-864,702l9342,16200r864,702xm9990,15822r1566,l10800,16416r-810,-594xm9990,17982r756,-594l11502,17982r-1512,xm12204,17604r-864,-702l12204,16200r,1404xm12204,15120r-2862,l9342,12960r2862,l12204,15120xm12204,12258r-2862,l9342,10098r2862,l12204,12258xm15822,17982r-2862,l12960,15822r2862,l15822,17982xm15822,15120r-2862,l12960,12960r2862,l15822,15120xm15822,12258r-2862,l12960,10098r2862,l15822,12258xm19440,17982r-2862,l16578,15822r2862,l19440,17982xm19440,15120r-2862,l16578,12960r2862,l19440,15120xm19440,12258r-2862,l16578,10098r2862,l19440,12258xm2160,7938r756,l2916,8316v,216,162,378,378,378c3510,8694,3672,8532,3672,8316r,-378l4374,7938r,378c4374,8532,4536,8694,4752,8694v216,,378,-162,378,-378l5130,7938r702,l5832,8316v,216,162,378,378,378c6426,8694,6588,8532,6588,8316r,-378l14526,7938r,378c14526,8532,14688,8694,14904,8694v216,,378,-162,378,-378l15282,7938r702,l15984,8316v,216,162,378,378,378c16578,8694,16740,8532,16740,8316r,-378l17442,7938r,378c17442,8532,17604,8694,17820,8694v216,,378,-162,378,-378l18198,7938r1458,l19656,9396r-17280,l2376,7938r-216,xm2160,10098r2862,l5022,12258r-2862,l2160,10098xm2160,12960r2862,l5022,15120r-2862,l2160,12960xm2160,15822r2862,l5022,17982r-2862,l2160,15822xe" fillcolor="#1f497d" stroked="f">
                <v:path arrowok="t" o:connecttype="custom" o:connectlocs="253984,0;507967,258364;253984,516727;0,258364;253983,258364;253983,258364;253983,258364;253983,258364" o:connectangles="270,0,90,180,0,90,180,270" textboxrect="0,0,21600,21600"/>
              </v:shape>
              <w10:wrap anchorx="margin"/>
            </v:group>
          </w:pict>
        </mc:Fallback>
      </mc:AlternateContent>
    </w:r>
    <w:r>
      <w:rPr>
        <w:noProof/>
      </w:rPr>
      <w:drawing>
        <wp:inline distT="0" distB="0" distL="0" distR="0" wp14:anchorId="3A4A3DD7" wp14:editId="4D332F68">
          <wp:extent cx="2091113" cy="460162"/>
          <wp:effectExtent l="0" t="0" r="4387" b="0"/>
          <wp:docPr id="13" name="Afbeelding 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091113" cy="460162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attachedTemplate r:id="rId1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E4DF0"/>
    <w:rsid w:val="00051B92"/>
    <w:rsid w:val="000B1D33"/>
    <w:rsid w:val="00143B90"/>
    <w:rsid w:val="0038069C"/>
    <w:rsid w:val="004058AF"/>
    <w:rsid w:val="004405B5"/>
    <w:rsid w:val="0050571C"/>
    <w:rsid w:val="005A5357"/>
    <w:rsid w:val="005D649B"/>
    <w:rsid w:val="0062792C"/>
    <w:rsid w:val="00662F82"/>
    <w:rsid w:val="0070417B"/>
    <w:rsid w:val="007256AB"/>
    <w:rsid w:val="00941545"/>
    <w:rsid w:val="00C51C36"/>
    <w:rsid w:val="00CE4DF0"/>
    <w:rsid w:val="00E27619"/>
    <w:rsid w:val="00F76348"/>
    <w:rsid w:val="00F939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3EC9C1"/>
  <w15:docId w15:val="{543D0460-DA0F-43FC-94F6-8712B64E78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Franklin Gothic Book" w:eastAsia="MS Mincho" w:hAnsi="Franklin Gothic Book" w:cs="Times New Roman"/>
        <w:lang w:val="nl-NL" w:eastAsia="en-US" w:bidi="ar-SA"/>
      </w:rPr>
    </w:rPrDefault>
    <w:pPrDefault>
      <w:pPr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pPr>
      <w:suppressAutoHyphens/>
    </w:pPr>
    <w:rPr>
      <w:sz w:val="24"/>
      <w:szCs w:val="2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pPr>
      <w:tabs>
        <w:tab w:val="center" w:pos="4680"/>
        <w:tab w:val="right" w:pos="9360"/>
      </w:tabs>
    </w:pPr>
  </w:style>
  <w:style w:type="character" w:customStyle="1" w:styleId="KoptekstChar">
    <w:name w:val="Koptekst Char"/>
    <w:basedOn w:val="Standaardalinea-lettertype"/>
  </w:style>
  <w:style w:type="paragraph" w:styleId="Voettekst">
    <w:name w:val="footer"/>
    <w:basedOn w:val="Standaard"/>
    <w:pPr>
      <w:tabs>
        <w:tab w:val="center" w:pos="4680"/>
        <w:tab w:val="right" w:pos="9360"/>
      </w:tabs>
    </w:pPr>
  </w:style>
  <w:style w:type="character" w:customStyle="1" w:styleId="VoettekstChar">
    <w:name w:val="Voettekst Char"/>
    <w:basedOn w:val="Standaardalinea-lettertype"/>
  </w:style>
  <w:style w:type="paragraph" w:styleId="Titel">
    <w:name w:val="Title"/>
    <w:basedOn w:val="Standaard"/>
    <w:next w:val="Standaard"/>
    <w:uiPriority w:val="10"/>
    <w:qFormat/>
    <w:pPr>
      <w:contextualSpacing/>
      <w:jc w:val="center"/>
    </w:pPr>
    <w:rPr>
      <w:rFonts w:ascii="Constantia" w:eastAsia="Times New Roman" w:hAnsi="Constantia"/>
      <w:b/>
      <w:color w:val="FFFFFF"/>
      <w:spacing w:val="-10"/>
      <w:kern w:val="3"/>
      <w:sz w:val="32"/>
      <w:szCs w:val="56"/>
    </w:rPr>
  </w:style>
  <w:style w:type="character" w:customStyle="1" w:styleId="TitelChar">
    <w:name w:val="Titel Char"/>
    <w:rPr>
      <w:rFonts w:ascii="Constantia" w:eastAsia="Times New Roman" w:hAnsi="Constantia"/>
      <w:b/>
      <w:color w:val="FFFFFF"/>
      <w:spacing w:val="-10"/>
      <w:kern w:val="3"/>
      <w:sz w:val="32"/>
      <w:szCs w:val="56"/>
    </w:rPr>
  </w:style>
  <w:style w:type="paragraph" w:styleId="Normaalweb">
    <w:name w:val="Normal (Web)"/>
    <w:basedOn w:val="Standaard"/>
    <w:pPr>
      <w:spacing w:before="100" w:after="100"/>
    </w:pPr>
    <w:rPr>
      <w:rFonts w:ascii="Times New Roman" w:eastAsia="Times New Roman" w:hAnsi="Times New Roman"/>
    </w:rPr>
  </w:style>
  <w:style w:type="paragraph" w:customStyle="1" w:styleId="Tekst">
    <w:name w:val="Tekst"/>
    <w:basedOn w:val="Standaard"/>
    <w:next w:val="Standaard"/>
    <w:pPr>
      <w:spacing w:after="240"/>
    </w:pPr>
    <w:rPr>
      <w:color w:val="000000"/>
      <w:sz w:val="22"/>
    </w:rPr>
  </w:style>
  <w:style w:type="paragraph" w:customStyle="1" w:styleId="Blauwetekst">
    <w:name w:val="Blauwe tekst"/>
    <w:basedOn w:val="Standaard"/>
    <w:pPr>
      <w:spacing w:after="120"/>
    </w:pPr>
    <w:rPr>
      <w:color w:val="1F497D"/>
      <w:sz w:val="22"/>
    </w:rPr>
  </w:style>
  <w:style w:type="paragraph" w:customStyle="1" w:styleId="Contactpersonen">
    <w:name w:val="Contactpersonen"/>
    <w:basedOn w:val="Standaard"/>
    <w:pPr>
      <w:jc w:val="center"/>
    </w:pPr>
    <w:rPr>
      <w:color w:val="1F497D"/>
      <w:sz w:val="20"/>
      <w:szCs w:val="20"/>
    </w:rPr>
  </w:style>
  <w:style w:type="character" w:styleId="Tekstvantijdelijkeaanduiding">
    <w:name w:val="Placeholder Text"/>
    <w:rPr>
      <w:color w:val="808080"/>
    </w:rPr>
  </w:style>
  <w:style w:type="paragraph" w:customStyle="1" w:styleId="Vettetekst">
    <w:name w:val="Vette tekst"/>
    <w:basedOn w:val="Tekst"/>
    <w:rPr>
      <w:b/>
      <w:bCs/>
      <w:sz w:val="24"/>
    </w:rPr>
  </w:style>
  <w:style w:type="paragraph" w:customStyle="1" w:styleId="Blauwe">
    <w:name w:val="Blauwe"/>
    <w:basedOn w:val="Blauwetekst"/>
    <w:rPr>
      <w:b/>
      <w:bCs/>
      <w:sz w:val="24"/>
    </w:rPr>
  </w:style>
  <w:style w:type="paragraph" w:customStyle="1" w:styleId="Notities">
    <w:name w:val="Notities"/>
    <w:basedOn w:val="Blauwetekst"/>
    <w:rPr>
      <w:i/>
      <w:iCs/>
      <w:sz w:val="20"/>
    </w:rPr>
  </w:style>
  <w:style w:type="paragraph" w:customStyle="1" w:styleId="Kleinetekst">
    <w:name w:val="Kleine tekst"/>
    <w:basedOn w:val="Standaard"/>
    <w:pPr>
      <w:spacing w:after="120"/>
    </w:pPr>
    <w:rPr>
      <w:sz w:val="18"/>
    </w:rPr>
  </w:style>
  <w:style w:type="paragraph" w:customStyle="1" w:styleId="Legendatekst">
    <w:name w:val="Legendatekst"/>
    <w:basedOn w:val="Kleinetekst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Gebruiker\AppData\Roaming\Microsoft\Templates\Inhoudskalender%20voor%20kleine%20bedrijven.dotx" TargetMode="Externa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Inhoudskalender voor kleine bedrijven</Template>
  <TotalTime>1</TotalTime>
  <Pages>1</Pages>
  <Words>88</Words>
  <Characters>485</Characters>
  <Application>Microsoft Office Word</Application>
  <DocSecurity>0</DocSecurity>
  <Lines>4</Lines>
  <Paragraphs>1</Paragraphs>
  <ScaleCrop>false</ScaleCrop>
  <Company/>
  <LinksUpToDate>false</LinksUpToDate>
  <CharactersWithSpaces>572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debbie ten Cate</dc:creator>
  <dc:description/>
  <cp:lastModifiedBy>debbie ten Cate</cp:lastModifiedBy>
  <cp:revision>2</cp:revision>
  <dcterms:created xsi:type="dcterms:W3CDTF">2023-03-28T18:17:00Z</dcterms:created>
  <dcterms:modified xsi:type="dcterms:W3CDTF">2023-03-28T18:17:00Z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