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28"/>
        <w:gridCol w:w="4902"/>
        <w:gridCol w:w="5222"/>
        <w:gridCol w:w="320"/>
      </w:tblGrid>
      <w:tr w:rsidR="00CE4DF0" w14:paraId="648DC94E" w14:textId="77777777">
        <w:tblPrEx>
          <w:tblCellMar>
            <w:top w:w="0" w:type="dxa"/>
            <w:bottom w:w="0" w:type="dxa"/>
          </w:tblCellMar>
        </w:tblPrEx>
        <w:trPr>
          <w:trHeight w:val="983"/>
        </w:trPr>
        <w:tc>
          <w:tcPr>
            <w:tcW w:w="3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87D764" w14:textId="77777777" w:rsidR="00CE4DF0" w:rsidRDefault="00CE4DF0">
            <w:pPr>
              <w:pStyle w:val="Titel"/>
            </w:pPr>
          </w:p>
        </w:tc>
        <w:tc>
          <w:tcPr>
            <w:tcW w:w="4902" w:type="dxa"/>
            <w:shd w:val="clear" w:color="auto" w:fill="1F497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5F10F0" w14:textId="77777777" w:rsidR="00CE4DF0" w:rsidRDefault="00F76348">
            <w:pPr>
              <w:pStyle w:val="Titel"/>
            </w:pPr>
            <w:r>
              <w:t>Winterseizoen 2022</w:t>
            </w:r>
            <w:r>
              <w:br/>
            </w:r>
            <w:r>
              <w:rPr>
                <w:lang w:bidi="nl-NL"/>
              </w:rPr>
              <w:t xml:space="preserve">Zaterdag 0chtend  </w:t>
            </w:r>
          </w:p>
        </w:tc>
        <w:tc>
          <w:tcPr>
            <w:tcW w:w="522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19998A" w14:textId="77777777" w:rsidR="00CE4DF0" w:rsidRDefault="00CE4DF0">
            <w:pPr>
              <w:pStyle w:val="Titel"/>
            </w:pPr>
          </w:p>
        </w:tc>
        <w:tc>
          <w:tcPr>
            <w:tcW w:w="32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23E827" w14:textId="77777777" w:rsidR="00CE4DF0" w:rsidRDefault="00CE4DF0">
            <w:pPr>
              <w:pStyle w:val="Titel"/>
            </w:pPr>
          </w:p>
        </w:tc>
      </w:tr>
      <w:tr w:rsidR="00CE4DF0" w14:paraId="6F719EFF" w14:textId="77777777">
        <w:tblPrEx>
          <w:tblCellMar>
            <w:top w:w="0" w:type="dxa"/>
            <w:bottom w:w="0" w:type="dxa"/>
          </w:tblCellMar>
        </w:tblPrEx>
        <w:trPr>
          <w:trHeight w:val="543"/>
        </w:trPr>
        <w:tc>
          <w:tcPr>
            <w:tcW w:w="3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709B75" w14:textId="77777777" w:rsidR="00CE4DF0" w:rsidRDefault="00CE4DF0">
            <w:pPr>
              <w:pStyle w:val="Tekst"/>
            </w:pPr>
          </w:p>
        </w:tc>
        <w:tc>
          <w:tcPr>
            <w:tcW w:w="10124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0891CD" w14:textId="77777777" w:rsidR="00CE4DF0" w:rsidRDefault="00CE4DF0">
            <w:pPr>
              <w:pStyle w:val="Tekst"/>
            </w:pPr>
          </w:p>
        </w:tc>
        <w:tc>
          <w:tcPr>
            <w:tcW w:w="32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CE2517" w14:textId="77777777" w:rsidR="00CE4DF0" w:rsidRDefault="00CE4DF0">
            <w:pPr>
              <w:pStyle w:val="Tekst"/>
            </w:pPr>
          </w:p>
        </w:tc>
      </w:tr>
      <w:tr w:rsidR="00CE4DF0" w14:paraId="69987BE8" w14:textId="77777777">
        <w:tblPrEx>
          <w:tblCellMar>
            <w:top w:w="0" w:type="dxa"/>
            <w:bottom w:w="0" w:type="dxa"/>
          </w:tblCellMar>
        </w:tblPrEx>
        <w:trPr>
          <w:trHeight w:val="10672"/>
        </w:trPr>
        <w:tc>
          <w:tcPr>
            <w:tcW w:w="3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ED8CF4" w14:textId="77777777" w:rsidR="00CE4DF0" w:rsidRDefault="00CE4DF0">
            <w:pPr>
              <w:pStyle w:val="Tekst"/>
            </w:pPr>
          </w:p>
        </w:tc>
        <w:tc>
          <w:tcPr>
            <w:tcW w:w="10124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455145" w14:textId="77777777" w:rsidR="00CE4DF0" w:rsidRDefault="00F76348">
            <w:r>
              <w:rPr>
                <w:lang w:bidi="nl-NL"/>
              </w:rPr>
              <w:t xml:space="preserve"> </w:t>
            </w:r>
          </w:p>
          <w:tbl>
            <w:tblPr>
              <w:tblW w:w="9908" w:type="dxa"/>
              <w:tblCellMar>
                <w:left w:w="10" w:type="dxa"/>
                <w:right w:w="10" w:type="dxa"/>
              </w:tblCellMar>
              <w:tblLook w:val="04A0" w:firstRow="1" w:lastRow="0" w:firstColumn="1" w:lastColumn="0" w:noHBand="0" w:noVBand="1"/>
            </w:tblPr>
            <w:tblGrid>
              <w:gridCol w:w="1152"/>
              <w:gridCol w:w="236"/>
              <w:gridCol w:w="1152"/>
              <w:gridCol w:w="236"/>
              <w:gridCol w:w="2880"/>
              <w:gridCol w:w="236"/>
              <w:gridCol w:w="236"/>
              <w:gridCol w:w="403"/>
              <w:gridCol w:w="236"/>
              <w:gridCol w:w="3141"/>
            </w:tblGrid>
            <w:tr w:rsidR="00CE4DF0" w14:paraId="6A7D314C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64B9BCE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4DA52293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1152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32C3B3E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62E98B32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880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348DD68E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406CD3D0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2A069E51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3780" w:type="dxa"/>
                  <w:gridSpan w:val="3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AF45567" w14:textId="77777777" w:rsidR="00CE4DF0" w:rsidRDefault="00F76348">
                  <w:pPr>
                    <w:pStyle w:val="Legendatekst"/>
                  </w:pPr>
                  <w:r>
                    <w:rPr>
                      <w:lang w:val="en-US" w:bidi="nl-NL"/>
                    </w:rPr>
                    <w:t>T - Twitter / F - Facebook / I - Instagram /</w:t>
                  </w:r>
                  <w:r>
                    <w:rPr>
                      <w:lang w:val="en-US" w:bidi="nl-NL"/>
                    </w:rPr>
                    <w:br/>
                  </w:r>
                  <w:r>
                    <w:rPr>
                      <w:lang w:val="en-US" w:bidi="nl-NL"/>
                    </w:rPr>
                    <w:t>P - Pinterest / L - LinkedIn</w:t>
                  </w:r>
                </w:p>
              </w:tc>
            </w:tr>
            <w:tr w:rsidR="00CE4DF0" w14:paraId="4BA4BC8F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FD92B7D" w14:textId="77777777" w:rsidR="00CE4DF0" w:rsidRDefault="00F76348">
                  <w:pPr>
                    <w:pStyle w:val="Blauwe"/>
                  </w:pPr>
                  <w:r>
                    <w:rPr>
                      <w:lang w:bidi="nl-NL"/>
                    </w:rPr>
                    <w:t>Datum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2966566B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1152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60E11F3" w14:textId="77777777" w:rsidR="00CE4DF0" w:rsidRDefault="00F76348">
                  <w:pPr>
                    <w:pStyle w:val="Blauwe"/>
                  </w:pPr>
                  <w:r>
                    <w:rPr>
                      <w:lang w:bidi="nl-NL"/>
                    </w:rPr>
                    <w:t>Tijd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4D37143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880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6EAD1D4F" w14:textId="77777777" w:rsidR="00CE4DF0" w:rsidRDefault="00F76348">
                  <w:pPr>
                    <w:pStyle w:val="Blauwe"/>
                  </w:pPr>
                  <w:r>
                    <w:rPr>
                      <w:lang w:bidi="nl-NL"/>
                    </w:rPr>
                    <w:t>Thema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024A5737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90081AA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3780" w:type="dxa"/>
                  <w:gridSpan w:val="3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237B48CE" w14:textId="77777777" w:rsidR="00CE4DF0" w:rsidRDefault="00F76348">
                  <w:pPr>
                    <w:pStyle w:val="Blauwe"/>
                  </w:pPr>
                  <w:r>
                    <w:rPr>
                      <w:lang w:bidi="nl-NL"/>
                    </w:rPr>
                    <w:t>Sociaal netwerk/notitie</w:t>
                  </w:r>
                </w:p>
              </w:tc>
            </w:tr>
            <w:tr w:rsidR="00CE4DF0" w14:paraId="2A0FB86F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9E29CDC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5A84E68" w14:textId="77777777" w:rsidR="00CE4DF0" w:rsidRDefault="00CE4DF0"/>
              </w:tc>
              <w:tc>
                <w:tcPr>
                  <w:tcW w:w="1152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4D4C53F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19FD714" w14:textId="77777777" w:rsidR="00CE4DF0" w:rsidRDefault="00CE4DF0"/>
              </w:tc>
              <w:tc>
                <w:tcPr>
                  <w:tcW w:w="2880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C0B0843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E48BEB1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C869AA" w14:textId="77777777" w:rsidR="00CE4DF0" w:rsidRDefault="00CE4DF0"/>
              </w:tc>
              <w:tc>
                <w:tcPr>
                  <w:tcW w:w="403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E8A5EAC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5EC401" w14:textId="77777777" w:rsidR="00CE4DF0" w:rsidRDefault="00CE4DF0"/>
              </w:tc>
              <w:tc>
                <w:tcPr>
                  <w:tcW w:w="3141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9213D6" w14:textId="77777777" w:rsidR="00CE4DF0" w:rsidRDefault="00CE4DF0"/>
              </w:tc>
            </w:tr>
            <w:tr w:rsidR="00CE4DF0" w14:paraId="7985AEA8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8233CF0" w14:textId="77777777" w:rsidR="00CE4DF0" w:rsidRDefault="00F76348">
                  <w:pPr>
                    <w:pStyle w:val="Tekst"/>
                  </w:pPr>
                  <w:r>
                    <w:t>22-01-22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AE5890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2C669BF" w14:textId="77777777" w:rsidR="00CE4DF0" w:rsidRDefault="00F76348">
                  <w:pPr>
                    <w:pStyle w:val="Tekst"/>
                  </w:pPr>
                  <w:r>
                    <w:t xml:space="preserve">09.30 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0D39190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F841E99" w14:textId="77777777" w:rsidR="00CE4DF0" w:rsidRDefault="00F76348">
                  <w:pPr>
                    <w:pStyle w:val="Tekst"/>
                  </w:pPr>
                  <w:r>
                    <w:t>1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A96B2E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259B07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5D3A4C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364BD6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AC242B4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1CD72D63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88A56E0" w14:textId="77777777" w:rsidR="00CE4DF0" w:rsidRDefault="00F76348">
                  <w:pPr>
                    <w:pStyle w:val="Tekst"/>
                  </w:pPr>
                  <w:r>
                    <w:t>29-01-22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337BF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82742C3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5392E1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DAA4734" w14:textId="77777777" w:rsidR="00CE4DF0" w:rsidRDefault="00F76348">
                  <w:pPr>
                    <w:pStyle w:val="Tekst"/>
                  </w:pPr>
                  <w:r>
                    <w:t>2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87A72B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C90256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0F8E15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6E90A5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53F6A1F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7ACA9D8E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5F4E7D7" w14:textId="77777777" w:rsidR="00CE4DF0" w:rsidRDefault="00F76348">
                  <w:pPr>
                    <w:pStyle w:val="Tekst"/>
                  </w:pPr>
                  <w:r>
                    <w:t>05-02-22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F6ED16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9648CB9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1777E6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0393686" w14:textId="77777777" w:rsidR="00CE4DF0" w:rsidRDefault="00F76348">
                  <w:pPr>
                    <w:pStyle w:val="Tekst"/>
                  </w:pPr>
                  <w:r>
                    <w:t>3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ED64E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744006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6D0508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0AE0E1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05FEB18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7CF282C7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A0B4660" w14:textId="77777777" w:rsidR="00CE4DF0" w:rsidRDefault="00F76348">
                  <w:pPr>
                    <w:pStyle w:val="Tekst"/>
                  </w:pPr>
                  <w:r>
                    <w:t>12-02-22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97A76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FE85D8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8617E5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F39C040" w14:textId="77777777" w:rsidR="00CE4DF0" w:rsidRDefault="00F76348">
                  <w:pPr>
                    <w:pStyle w:val="Tekst"/>
                  </w:pPr>
                  <w:r>
                    <w:t>4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5914AD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1F1E49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7DC3D3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72458B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86B719D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054A07F8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8FF7F6" w14:textId="77777777" w:rsidR="00CE4DF0" w:rsidRDefault="00F76348">
                  <w:pPr>
                    <w:pStyle w:val="Tekst"/>
                  </w:pPr>
                  <w:r>
                    <w:t>19-02-22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428995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48EA97E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009245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9C4B23D" w14:textId="77777777" w:rsidR="00CE4DF0" w:rsidRDefault="00F76348">
                  <w:pPr>
                    <w:pStyle w:val="Tekst"/>
                  </w:pPr>
                  <w:r>
                    <w:t>5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9F6BFA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A243E8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B7F32A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9C735A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A62A469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1B2D3CBC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42074F0" w14:textId="77777777" w:rsidR="00CE4DF0" w:rsidRDefault="00F76348">
                  <w:pPr>
                    <w:pStyle w:val="Tekst"/>
                  </w:pPr>
                  <w:r>
                    <w:t>05-03-22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C32C55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2CAB177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507080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9CCFB98" w14:textId="77777777" w:rsidR="00CE4DF0" w:rsidRDefault="00F76348">
                  <w:pPr>
                    <w:pStyle w:val="Tekst"/>
                  </w:pPr>
                  <w:r>
                    <w:t>6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DCCF6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D0CC24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D8642A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2B7321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908A1A0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274F9248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17FC852" w14:textId="77777777" w:rsidR="00CE4DF0" w:rsidRDefault="00F76348">
                  <w:pPr>
                    <w:pStyle w:val="Tekst"/>
                  </w:pPr>
                  <w:r>
                    <w:t>12-03-22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34CB5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A6931AE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0A3A3B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0CCBCEF" w14:textId="77777777" w:rsidR="00CE4DF0" w:rsidRDefault="00F76348">
                  <w:pPr>
                    <w:pStyle w:val="Tekst"/>
                  </w:pPr>
                  <w:r>
                    <w:t>7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978F6A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09BA96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EBFBA5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C5CDCF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196F55B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0694A3B5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2AB8F0D" w14:textId="77777777" w:rsidR="00CE4DF0" w:rsidRDefault="00F76348">
                  <w:pPr>
                    <w:pStyle w:val="Tekst"/>
                  </w:pPr>
                  <w:r>
                    <w:t>19-03-22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A9BB6B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2BD983F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8675D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763817D" w14:textId="77777777" w:rsidR="00CE4DF0" w:rsidRDefault="00F76348">
                  <w:pPr>
                    <w:pStyle w:val="Tekst"/>
                  </w:pPr>
                  <w:r>
                    <w:t>8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F6B5DD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4FCF61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779FED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E333FB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F1F8095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44E1FB99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F59067D" w14:textId="77777777" w:rsidR="00CE4DF0" w:rsidRDefault="00F76348">
                  <w:pPr>
                    <w:pStyle w:val="Tekst"/>
                  </w:pPr>
                  <w:r>
                    <w:t>26-03-22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55A919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E8F75AA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0A1DC9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C99556B" w14:textId="77777777" w:rsidR="00CE4DF0" w:rsidRDefault="00F76348">
                  <w:pPr>
                    <w:pStyle w:val="Tekst"/>
                  </w:pPr>
                  <w:r>
                    <w:t>9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16EB04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E6E704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DD6731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0A19A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9866BCA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279DAB6F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C7E06E8" w14:textId="77777777" w:rsidR="00CE4DF0" w:rsidRDefault="00F76348">
                  <w:pPr>
                    <w:pStyle w:val="Tekst"/>
                  </w:pPr>
                  <w:r>
                    <w:t>02-04-22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9DBC27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BFC39D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DC0586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70BE5FE" w14:textId="77777777" w:rsidR="00CE4DF0" w:rsidRDefault="00F76348">
                  <w:pPr>
                    <w:pStyle w:val="Tekst"/>
                  </w:pPr>
                  <w:r>
                    <w:t>10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training/laatste </w:t>
                  </w:r>
                  <w:proofErr w:type="spellStart"/>
                  <w:r>
                    <w:t>puppenles</w:t>
                  </w:r>
                  <w:proofErr w:type="spellEnd"/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E83302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9DBB4D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CB67AE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F96742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9F28323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480B0DEF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6C6935E" w14:textId="77777777" w:rsidR="00CE4DF0" w:rsidRDefault="00F76348">
                  <w:pPr>
                    <w:pStyle w:val="Tekst"/>
                  </w:pPr>
                  <w:r>
                    <w:t>09-04-22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B10796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20D5E38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5E47E6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9D2438F" w14:textId="77777777" w:rsidR="00CE4DF0" w:rsidRDefault="00F76348">
                  <w:pPr>
                    <w:pStyle w:val="Tekst"/>
                  </w:pPr>
                  <w:r>
                    <w:t xml:space="preserve">Examens  (tijden volgen) 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2768E6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940F96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CABC56C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4C1A02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3297219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6D6D7519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B22766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424E21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602B80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15A509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0D364B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8CC67F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4BE8A77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CD2AF2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9954BC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F899D89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031A3B45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B32223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D58563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0EFCCC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A8FB7A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6852E8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E57A97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40E318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F8F9B7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34C8C6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AB4547E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44A8122F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trHeight w:val="227"/>
              </w:trPr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060833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1966A7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2800CE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57C15C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45BF93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77473D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98DF12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56A29E7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4D68BF7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5C43EC0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4A53A161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CE650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F0669C0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413CB2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6669B2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95AC8C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AD69C6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63A977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0D0D89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10F8BC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12317C4" w14:textId="77777777" w:rsidR="00CE4DF0" w:rsidRDefault="00CE4DF0">
                  <w:pPr>
                    <w:pStyle w:val="Tekst"/>
                  </w:pPr>
                </w:p>
              </w:tc>
            </w:tr>
          </w:tbl>
          <w:p w14:paraId="0562E4A7" w14:textId="77777777" w:rsidR="00CE4DF0" w:rsidRDefault="00CE4DF0">
            <w:pPr>
              <w:pStyle w:val="Tekst"/>
            </w:pPr>
          </w:p>
        </w:tc>
        <w:tc>
          <w:tcPr>
            <w:tcW w:w="32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EA890D" w14:textId="77777777" w:rsidR="00CE4DF0" w:rsidRDefault="00CE4DF0">
            <w:pPr>
              <w:pStyle w:val="Tekst"/>
            </w:pPr>
          </w:p>
        </w:tc>
      </w:tr>
    </w:tbl>
    <w:p w14:paraId="19D6585D" w14:textId="77777777" w:rsidR="00CE4DF0" w:rsidRDefault="00CE4DF0"/>
    <w:sectPr w:rsidR="00CE4DF0">
      <w:headerReference w:type="default" r:id="rId6"/>
      <w:footerReference w:type="default" r:id="rId7"/>
      <w:pgSz w:w="11906" w:h="16838"/>
      <w:pgMar w:top="1729" w:right="567" w:bottom="1729" w:left="567" w:header="680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C845F8" w14:textId="77777777" w:rsidR="00F76348" w:rsidRDefault="00F76348">
      <w:r>
        <w:separator/>
      </w:r>
    </w:p>
  </w:endnote>
  <w:endnote w:type="continuationSeparator" w:id="0">
    <w:p w14:paraId="06B79295" w14:textId="77777777" w:rsidR="00F76348" w:rsidRDefault="00F763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877" w:type="dxa"/>
      <w:tblCellMar>
        <w:left w:w="10" w:type="dxa"/>
        <w:right w:w="10" w:type="dxa"/>
      </w:tblCellMar>
      <w:tblLook w:val="04A0" w:firstRow="1" w:lastRow="0" w:firstColumn="1" w:lastColumn="0" w:noHBand="0" w:noVBand="1"/>
    </w:tblPr>
    <w:tblGrid>
      <w:gridCol w:w="3625"/>
      <w:gridCol w:w="3628"/>
      <w:gridCol w:w="3624"/>
    </w:tblGrid>
    <w:tr w:rsidR="006565C1" w14:paraId="48397592" w14:textId="77777777">
      <w:tblPrEx>
        <w:tblCellMar>
          <w:top w:w="0" w:type="dxa"/>
          <w:bottom w:w="0" w:type="dxa"/>
        </w:tblCellMar>
      </w:tblPrEx>
      <w:trPr>
        <w:trHeight w:val="806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21BC7B6C" w14:textId="77777777" w:rsidR="006565C1" w:rsidRDefault="00F76348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3FAE7B81" wp14:editId="23C4CBB9">
                    <wp:extent cx="154935" cy="201926"/>
                    <wp:effectExtent l="0" t="0" r="0" b="7624"/>
                    <wp:docPr id="14" name="Vorm" descr="pictogram GPS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54935" cy="201926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80"/>
                                <a:gd name="f3" fmla="val w"/>
                                <a:gd name="f4" fmla="val h"/>
                                <a:gd name="f5" fmla="val 0"/>
                                <a:gd name="f6" fmla="val 21600"/>
                                <a:gd name="f7" fmla="val 10800"/>
                                <a:gd name="f8" fmla="val 4780"/>
                                <a:gd name="f9" fmla="val 3668"/>
                                <a:gd name="f10" fmla="val 8287"/>
                                <a:gd name="f11" fmla="val 12906"/>
                                <a:gd name="f12" fmla="val 3804"/>
                                <a:gd name="f13" fmla="val 16820"/>
                                <a:gd name="f14" fmla="val 11819"/>
                                <a:gd name="f15" fmla="val 8144"/>
                                <a:gd name="f16" fmla="val 5843"/>
                                <a:gd name="f17" fmla="val 10189"/>
                                <a:gd name="f18" fmla="val 8015"/>
                                <a:gd name="f19" fmla="val 5977"/>
                                <a:gd name="f20" fmla="val 7967"/>
                                <a:gd name="f21" fmla="val 4211"/>
                                <a:gd name="f22" fmla="val 13456"/>
                                <a:gd name="f23" fmla="val 15757"/>
                                <a:gd name="f24" fmla="val 5842"/>
                                <a:gd name="f25" fmla="+- 0 0 -90"/>
                                <a:gd name="f26" fmla="+- 0 0 -180"/>
                                <a:gd name="f27" fmla="+- 0 0 -270"/>
                                <a:gd name="f28" fmla="+- 0 0 -360"/>
                                <a:gd name="f29" fmla="*/ f3 1 21600"/>
                                <a:gd name="f30" fmla="*/ f4 1 21600"/>
                                <a:gd name="f31" fmla="val f5"/>
                                <a:gd name="f32" fmla="val f6"/>
                                <a:gd name="f33" fmla="*/ f25 f0 1"/>
                                <a:gd name="f34" fmla="*/ f26 f0 1"/>
                                <a:gd name="f35" fmla="*/ f27 f0 1"/>
                                <a:gd name="f36" fmla="*/ f28 f0 1"/>
                                <a:gd name="f37" fmla="+- f32 0 f31"/>
                                <a:gd name="f38" fmla="*/ f33 1 f2"/>
                                <a:gd name="f39" fmla="*/ f34 1 f2"/>
                                <a:gd name="f40" fmla="*/ f35 1 f2"/>
                                <a:gd name="f41" fmla="*/ f36 1 f2"/>
                                <a:gd name="f42" fmla="*/ f37 1 2"/>
                                <a:gd name="f43" fmla="*/ f37 1 21600"/>
                                <a:gd name="f44" fmla="+- f38 0 f1"/>
                                <a:gd name="f45" fmla="+- f39 0 f1"/>
                                <a:gd name="f46" fmla="+- f40 0 f1"/>
                                <a:gd name="f47" fmla="+- f41 0 f1"/>
                                <a:gd name="f48" fmla="*/ f42 1 f43"/>
                                <a:gd name="f49" fmla="*/ 0 1 f43"/>
                                <a:gd name="f50" fmla="*/ f32 1 f43"/>
                                <a:gd name="f51" fmla="*/ f49 f29 1"/>
                                <a:gd name="f52" fmla="*/ f50 f29 1"/>
                                <a:gd name="f53" fmla="*/ f50 f30 1"/>
                                <a:gd name="f54" fmla="*/ f49 f30 1"/>
                                <a:gd name="f55" fmla="*/ f48 f29 1"/>
                                <a:gd name="f56" fmla="*/ f48 f30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  <a:cxn ang="f44">
                                  <a:pos x="f55" y="f56"/>
                                </a:cxn>
                                <a:cxn ang="f45">
                                  <a:pos x="f55" y="f56"/>
                                </a:cxn>
                                <a:cxn ang="f46">
                                  <a:pos x="f55" y="f56"/>
                                </a:cxn>
                                <a:cxn ang="f47">
                                  <a:pos x="f55" y="f56"/>
                                </a:cxn>
                              </a:cxnLst>
                              <a:rect l="f51" t="f54" r="f52" b="f53"/>
                              <a:pathLst>
                                <a:path w="21600" h="21600">
                                  <a:moveTo>
                                    <a:pt x="f7" y="f5"/>
                                  </a:moveTo>
                                  <a:cubicBezTo>
                                    <a:pt x="f8" y="f5"/>
                                    <a:pt x="f5" y="f9"/>
                                    <a:pt x="f5" y="f10"/>
                                  </a:cubicBezTo>
                                  <a:cubicBezTo>
                                    <a:pt x="f5" y="f11"/>
                                    <a:pt x="f7" y="f6"/>
                                    <a:pt x="f7" y="f6"/>
                                  </a:cubicBezTo>
                                  <a:cubicBezTo>
                                    <a:pt x="f7" y="f6"/>
                                    <a:pt x="f6" y="f11"/>
                                    <a:pt x="f6" y="f10"/>
                                  </a:cubicBezTo>
                                  <a:cubicBezTo>
                                    <a:pt x="f6" y="f12"/>
                                    <a:pt x="f13" y="f5"/>
                                    <a:pt x="f7" y="f5"/>
                                  </a:cubicBezTo>
                                  <a:close/>
                                  <a:moveTo>
                                    <a:pt x="f7" y="f14"/>
                                  </a:moveTo>
                                  <a:cubicBezTo>
                                    <a:pt x="f15" y="f14"/>
                                    <a:pt x="f16" y="f17"/>
                                    <a:pt x="f16" y="f18"/>
                                  </a:cubicBezTo>
                                  <a:cubicBezTo>
                                    <a:pt x="f16" y="f19"/>
                                    <a:pt x="f20" y="f21"/>
                                    <a:pt x="f7" y="f21"/>
                                  </a:cubicBezTo>
                                  <a:cubicBezTo>
                                    <a:pt x="f22" y="f21"/>
                                    <a:pt x="f23" y="f24"/>
                                    <a:pt x="f23" y="f18"/>
                                  </a:cubicBezTo>
                                  <a:cubicBezTo>
                                    <a:pt x="f23" y="f17"/>
                                    <a:pt x="f22" y="f14"/>
                                    <a:pt x="f7" y="f1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5865498C" id="Vorm" o:spid="_x0000_s1026" alt="pictogram GPS" style="width:12.2pt;height:15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" path="m10800,c4780,,,3668,,8287v,4619,10800,13313,10800,13313c10800,21600,21600,12906,21600,8287,21600,3804,16820,,10800,xm10800,11819v-2656,,-4957,-1630,-4957,-3804c5843,5977,7967,4211,10800,4211v2656,,4957,1631,4957,3804c15757,10189,13456,11819,10800,11819xe" fillcolor="#1f497d" stroked="f">
                    <v:path arrowok="t" o:connecttype="custom" o:connectlocs="77468,0;154935,100963;77468,201926;0,100963;77468,100963;77468,100963;77468,100963;77468,100963" o:connectangles="270,0,90,180,0,90,180,270" textboxrect="0,0,21600,21600"/>
                    <w10:anchorlock/>
                  </v:shape>
                </w:pict>
              </mc:Fallback>
            </mc:AlternateContent>
          </w: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56D7B36D" w14:textId="77777777" w:rsidR="006565C1" w:rsidRDefault="00F76348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4FC8331A" wp14:editId="4E5D3D71">
                    <wp:extent cx="165104" cy="165104"/>
                    <wp:effectExtent l="0" t="0" r="6346" b="6346"/>
                    <wp:docPr id="15" name="Vorm" descr="Telefoonpictogram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65104" cy="165104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80"/>
                                <a:gd name="f3" fmla="val w"/>
                                <a:gd name="f4" fmla="val h"/>
                                <a:gd name="f5" fmla="val 0"/>
                                <a:gd name="f6" fmla="val 21600"/>
                                <a:gd name="f7" fmla="val 10800"/>
                                <a:gd name="f8" fmla="val 4818"/>
                                <a:gd name="f9" fmla="val 4819"/>
                                <a:gd name="f10" fmla="val 16781"/>
                                <a:gd name="f11" fmla="val 16782"/>
                                <a:gd name="f12" fmla="val 9637"/>
                                <a:gd name="f13" fmla="val 19108"/>
                                <a:gd name="f14" fmla="val 8640"/>
                                <a:gd name="f15" fmla="val 7809"/>
                                <a:gd name="f16" fmla="val 18277"/>
                                <a:gd name="f17" fmla="val 17280"/>
                                <a:gd name="f18" fmla="val 4652"/>
                                <a:gd name="f19" fmla="val 3656"/>
                                <a:gd name="f20" fmla="val 2825"/>
                                <a:gd name="f21" fmla="val 13791"/>
                                <a:gd name="f22" fmla="val 17945"/>
                                <a:gd name="f23" fmla="val 18609"/>
                                <a:gd name="f24" fmla="val 13292"/>
                                <a:gd name="f25" fmla="val 12628"/>
                                <a:gd name="f26" fmla="val 14289"/>
                                <a:gd name="f27" fmla="val 14954"/>
                                <a:gd name="f28" fmla="val 6978"/>
                                <a:gd name="f29" fmla="val 7643"/>
                                <a:gd name="f30" fmla="val 8142"/>
                                <a:gd name="f31" fmla="val 3323"/>
                                <a:gd name="f32" fmla="val 3988"/>
                                <a:gd name="f33" fmla="+- 0 0 -90"/>
                                <a:gd name="f34" fmla="+- 0 0 -180"/>
                                <a:gd name="f35" fmla="+- 0 0 -270"/>
                                <a:gd name="f36" fmla="+- 0 0 -360"/>
                                <a:gd name="f37" fmla="*/ f3 1 21600"/>
                                <a:gd name="f38" fmla="*/ f4 1 21600"/>
                                <a:gd name="f39" fmla="val f5"/>
                                <a:gd name="f40" fmla="val f6"/>
                                <a:gd name="f41" fmla="*/ f33 f0 1"/>
                                <a:gd name="f42" fmla="*/ f34 f0 1"/>
                                <a:gd name="f43" fmla="*/ f35 f0 1"/>
                                <a:gd name="f44" fmla="*/ f36 f0 1"/>
                                <a:gd name="f45" fmla="+- f40 0 f39"/>
                                <a:gd name="f46" fmla="*/ f41 1 f2"/>
                                <a:gd name="f47" fmla="*/ f42 1 f2"/>
                                <a:gd name="f48" fmla="*/ f43 1 f2"/>
                                <a:gd name="f49" fmla="*/ f44 1 f2"/>
                                <a:gd name="f50" fmla="*/ f45 1 2"/>
                                <a:gd name="f51" fmla="*/ f45 1 21600"/>
                                <a:gd name="f52" fmla="+- f46 0 f1"/>
                                <a:gd name="f53" fmla="+- f47 0 f1"/>
                                <a:gd name="f54" fmla="+- f48 0 f1"/>
                                <a:gd name="f55" fmla="+- f49 0 f1"/>
                                <a:gd name="f56" fmla="*/ f50 1 f51"/>
                                <a:gd name="f57" fmla="*/ 0 1 f51"/>
                                <a:gd name="f58" fmla="*/ f40 1 f51"/>
                                <a:gd name="f59" fmla="*/ f57 f37 1"/>
                                <a:gd name="f60" fmla="*/ f58 f37 1"/>
                                <a:gd name="f61" fmla="*/ f58 f38 1"/>
                                <a:gd name="f62" fmla="*/ f57 f38 1"/>
                                <a:gd name="f63" fmla="*/ f56 f37 1"/>
                                <a:gd name="f64" fmla="*/ f56 f38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  <a:cxn ang="f52">
                                  <a:pos x="f63" y="f64"/>
                                </a:cxn>
                                <a:cxn ang="f53">
                                  <a:pos x="f63" y="f64"/>
                                </a:cxn>
                                <a:cxn ang="f54">
                                  <a:pos x="f63" y="f64"/>
                                </a:cxn>
                                <a:cxn ang="f55">
                                  <a:pos x="f63" y="f64"/>
                                </a:cxn>
                              </a:cxnLst>
                              <a:rect l="f59" t="f62" r="f60" b="f61"/>
                              <a:pathLst>
                                <a:path w="21600" h="21600">
                                  <a:moveTo>
                                    <a:pt x="f7" y="f5"/>
                                  </a:moveTo>
                                  <a:cubicBezTo>
                                    <a:pt x="f8" y="f5"/>
                                    <a:pt x="f5" y="f9"/>
                                    <a:pt x="f5" y="f7"/>
                                  </a:cubicBezTo>
                                  <a:cubicBezTo>
                                    <a:pt x="f5" y="f10"/>
                                    <a:pt x="f8" y="f6"/>
                                    <a:pt x="f7" y="f6"/>
                                  </a:cubicBezTo>
                                  <a:cubicBezTo>
                                    <a:pt x="f11" y="f6"/>
                                    <a:pt x="f6" y="f10"/>
                                    <a:pt x="f6" y="f7"/>
                                  </a:cubicBezTo>
                                  <a:cubicBezTo>
                                    <a:pt x="f6" y="f9"/>
                                    <a:pt x="f11" y="f5"/>
                                    <a:pt x="f7" y="f5"/>
                                  </a:cubicBezTo>
                                  <a:close/>
                                  <a:moveTo>
                                    <a:pt x="f12" y="f13"/>
                                  </a:moveTo>
                                  <a:cubicBezTo>
                                    <a:pt x="f14" y="f13"/>
                                    <a:pt x="f15" y="f16"/>
                                    <a:pt x="f15" y="f17"/>
                                  </a:cubicBezTo>
                                  <a:lnTo>
                                    <a:pt x="f15" y="f18"/>
                                  </a:lnTo>
                                  <a:cubicBezTo>
                                    <a:pt x="f15" y="f19"/>
                                    <a:pt x="f14" y="f20"/>
                                    <a:pt x="f12" y="f20"/>
                                  </a:cubicBezTo>
                                  <a:lnTo>
                                    <a:pt x="f12" y="f13"/>
                                  </a:lnTo>
                                  <a:close/>
                                  <a:moveTo>
                                    <a:pt x="f21" y="f22"/>
                                  </a:moveTo>
                                  <a:cubicBezTo>
                                    <a:pt x="f21" y="f23"/>
                                    <a:pt x="f24" y="f13"/>
                                    <a:pt x="f25" y="f13"/>
                                  </a:cubicBezTo>
                                  <a:lnTo>
                                    <a:pt x="f7" y="f13"/>
                                  </a:lnTo>
                                  <a:lnTo>
                                    <a:pt x="f7" y="f21"/>
                                  </a:lnTo>
                                  <a:lnTo>
                                    <a:pt x="f25" y="f21"/>
                                  </a:lnTo>
                                  <a:cubicBezTo>
                                    <a:pt x="f24" y="f21"/>
                                    <a:pt x="f21" y="f26"/>
                                    <a:pt x="f21" y="f27"/>
                                  </a:cubicBezTo>
                                  <a:lnTo>
                                    <a:pt x="f21" y="f22"/>
                                  </a:lnTo>
                                  <a:close/>
                                  <a:moveTo>
                                    <a:pt x="f21" y="f28"/>
                                  </a:moveTo>
                                  <a:cubicBezTo>
                                    <a:pt x="f21" y="f29"/>
                                    <a:pt x="f24" y="f30"/>
                                    <a:pt x="f25" y="f30"/>
                                  </a:cubicBezTo>
                                  <a:lnTo>
                                    <a:pt x="f7" y="f30"/>
                                  </a:lnTo>
                                  <a:lnTo>
                                    <a:pt x="f7" y="f20"/>
                                  </a:lnTo>
                                  <a:lnTo>
                                    <a:pt x="f25" y="f20"/>
                                  </a:lnTo>
                                  <a:cubicBezTo>
                                    <a:pt x="f24" y="f20"/>
                                    <a:pt x="f21" y="f31"/>
                                    <a:pt x="f21" y="f32"/>
                                  </a:cubicBezTo>
                                  <a:lnTo>
                                    <a:pt x="f21" y="f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7D64F8B3" id="Vorm" o:spid="_x0000_s1026" alt="Telefoonpictogram" style="width:13pt;height:1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" path="m10800,c4818,,,4819,,10800v,5981,4818,10800,10800,10800c16782,21600,21600,16781,21600,10800,21600,4819,16782,,10800,xm9637,19108v-997,,-1828,-831,-1828,-1828l7809,4652v,-996,831,-1827,1828,-1827l9637,19108xm13791,17945v,664,-499,1163,-1163,1163l10800,19108r,-5317l12628,13791v664,,1163,498,1163,1163l13791,17945xm13791,6978v,665,-499,1164,-1163,1164l10800,8142r,-5317l12628,2825v664,,1163,498,1163,1163l13791,6978xe" fillcolor="#1f497d" stroked="f">
                    <v:path arrowok="t" o:connecttype="custom" o:connectlocs="82552,0;165104,82552;82552,165104;0,82552;82552,82552;82552,82552;82552,82552;82552,82552" o:connectangles="270,0,90,180,0,90,180,270" textboxrect="0,0,21600,21600"/>
                    <w10:anchorlock/>
                  </v:shape>
                </w:pict>
              </mc:Fallback>
            </mc:AlternateContent>
          </w: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2C0B4A98" w14:textId="77777777" w:rsidR="006565C1" w:rsidRDefault="00F76348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6A0AFF73" wp14:editId="42F6D218">
                    <wp:extent cx="165104" cy="165104"/>
                    <wp:effectExtent l="0" t="0" r="6346" b="6346"/>
                    <wp:docPr id="16" name="Vorm" descr="E-mailpictogram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65104" cy="165104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80"/>
                                <a:gd name="f3" fmla="val w"/>
                                <a:gd name="f4" fmla="val h"/>
                                <a:gd name="f5" fmla="val 0"/>
                                <a:gd name="f6" fmla="val 21600"/>
                                <a:gd name="f7" fmla="val 5815"/>
                                <a:gd name="f8" fmla="val 7975"/>
                                <a:gd name="f9" fmla="val 14123"/>
                                <a:gd name="f10" fmla="val 14456"/>
                                <a:gd name="f11" fmla="val 5982"/>
                                <a:gd name="f12" fmla="val 14622"/>
                                <a:gd name="f13" fmla="val 6314"/>
                                <a:gd name="f14" fmla="val 15120"/>
                                <a:gd name="f15" fmla="val 15452"/>
                                <a:gd name="f16" fmla="val 15618"/>
                                <a:gd name="f17" fmla="val 10634"/>
                                <a:gd name="f18" fmla="val 11963"/>
                                <a:gd name="f19" fmla="val 7145"/>
                                <a:gd name="f20" fmla="val 7477"/>
                                <a:gd name="f21" fmla="val 10800"/>
                                <a:gd name="f22" fmla="val 9803"/>
                                <a:gd name="f23" fmla="val 4818"/>
                                <a:gd name="f24" fmla="val 4819"/>
                                <a:gd name="f25" fmla="val 16781"/>
                                <a:gd name="f26" fmla="val 16782"/>
                                <a:gd name="f27" fmla="val 17446"/>
                                <a:gd name="f28" fmla="val 15286"/>
                                <a:gd name="f29" fmla="val 16449"/>
                                <a:gd name="f30" fmla="val 16283"/>
                                <a:gd name="f31" fmla="val 6480"/>
                                <a:gd name="f32" fmla="val 5317"/>
                                <a:gd name="f33" fmla="val 4320"/>
                                <a:gd name="f34" fmla="val 7643"/>
                                <a:gd name="f35" fmla="val 5483"/>
                                <a:gd name="f36" fmla="+- 0 0 -90"/>
                                <a:gd name="f37" fmla="+- 0 0 -180"/>
                                <a:gd name="f38" fmla="+- 0 0 -270"/>
                                <a:gd name="f39" fmla="+- 0 0 -360"/>
                                <a:gd name="f40" fmla="*/ f3 1 21600"/>
                                <a:gd name="f41" fmla="*/ f4 1 21600"/>
                                <a:gd name="f42" fmla="val f5"/>
                                <a:gd name="f43" fmla="val f6"/>
                                <a:gd name="f44" fmla="*/ f36 f0 1"/>
                                <a:gd name="f45" fmla="*/ f37 f0 1"/>
                                <a:gd name="f46" fmla="*/ f38 f0 1"/>
                                <a:gd name="f47" fmla="*/ f39 f0 1"/>
                                <a:gd name="f48" fmla="+- f43 0 f42"/>
                                <a:gd name="f49" fmla="*/ f44 1 f2"/>
                                <a:gd name="f50" fmla="*/ f45 1 f2"/>
                                <a:gd name="f51" fmla="*/ f46 1 f2"/>
                                <a:gd name="f52" fmla="*/ f47 1 f2"/>
                                <a:gd name="f53" fmla="*/ f48 1 2"/>
                                <a:gd name="f54" fmla="*/ f48 1 21600"/>
                                <a:gd name="f55" fmla="+- f49 0 f1"/>
                                <a:gd name="f56" fmla="+- f50 0 f1"/>
                                <a:gd name="f57" fmla="+- f51 0 f1"/>
                                <a:gd name="f58" fmla="+- f52 0 f1"/>
                                <a:gd name="f59" fmla="*/ f53 1 f54"/>
                                <a:gd name="f60" fmla="*/ 0 1 f54"/>
                                <a:gd name="f61" fmla="*/ f43 1 f54"/>
                                <a:gd name="f62" fmla="*/ f60 f40 1"/>
                                <a:gd name="f63" fmla="*/ f61 f40 1"/>
                                <a:gd name="f64" fmla="*/ f61 f41 1"/>
                                <a:gd name="f65" fmla="*/ f60 f41 1"/>
                                <a:gd name="f66" fmla="*/ f59 f40 1"/>
                                <a:gd name="f67" fmla="*/ f59 f41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  <a:cxn ang="f55">
                                  <a:pos x="f66" y="f67"/>
                                </a:cxn>
                                <a:cxn ang="f56">
                                  <a:pos x="f66" y="f67"/>
                                </a:cxn>
                                <a:cxn ang="f57">
                                  <a:pos x="f66" y="f67"/>
                                </a:cxn>
                                <a:cxn ang="f58">
                                  <a:pos x="f66" y="f67"/>
                                </a:cxn>
                              </a:cxnLst>
                              <a:rect l="f62" t="f65" r="f63" b="f64"/>
                              <a:pathLst>
                                <a:path w="21600" h="21600">
                                  <a:moveTo>
                                    <a:pt x="f7" y="f8"/>
                                  </a:moveTo>
                                  <a:lnTo>
                                    <a:pt x="f7" y="f9"/>
                                  </a:lnTo>
                                  <a:cubicBezTo>
                                    <a:pt x="f7" y="f10"/>
                                    <a:pt x="f11" y="f12"/>
                                    <a:pt x="f13" y="f12"/>
                                  </a:cubicBezTo>
                                  <a:lnTo>
                                    <a:pt x="f14" y="f12"/>
                                  </a:lnTo>
                                  <a:cubicBezTo>
                                    <a:pt x="f15" y="f12"/>
                                    <a:pt x="f16" y="f10"/>
                                    <a:pt x="f16" y="f9"/>
                                  </a:cubicBezTo>
                                  <a:lnTo>
                                    <a:pt x="f16" y="f8"/>
                                  </a:lnTo>
                                  <a:lnTo>
                                    <a:pt x="f17" y="f18"/>
                                  </a:lnTo>
                                  <a:lnTo>
                                    <a:pt x="f7" y="f8"/>
                                  </a:lnTo>
                                  <a:close/>
                                  <a:moveTo>
                                    <a:pt x="f9" y="f19"/>
                                  </a:moveTo>
                                  <a:lnTo>
                                    <a:pt x="f20" y="f19"/>
                                  </a:lnTo>
                                  <a:lnTo>
                                    <a:pt x="f21" y="f22"/>
                                  </a:lnTo>
                                  <a:lnTo>
                                    <a:pt x="f9" y="f19"/>
                                  </a:lnTo>
                                  <a:close/>
                                  <a:moveTo>
                                    <a:pt x="f21" y="f5"/>
                                  </a:moveTo>
                                  <a:cubicBezTo>
                                    <a:pt x="f23" y="f5"/>
                                    <a:pt x="f5" y="f24"/>
                                    <a:pt x="f5" y="f21"/>
                                  </a:cubicBezTo>
                                  <a:cubicBezTo>
                                    <a:pt x="f5" y="f25"/>
                                    <a:pt x="f23" y="f6"/>
                                    <a:pt x="f21" y="f6"/>
                                  </a:cubicBezTo>
                                  <a:cubicBezTo>
                                    <a:pt x="f26" y="f6"/>
                                    <a:pt x="f6" y="f25"/>
                                    <a:pt x="f6" y="f21"/>
                                  </a:cubicBezTo>
                                  <a:cubicBezTo>
                                    <a:pt x="f6" y="f24"/>
                                    <a:pt x="f26" y="f5"/>
                                    <a:pt x="f21" y="f5"/>
                                  </a:cubicBezTo>
                                  <a:close/>
                                  <a:moveTo>
                                    <a:pt x="f27" y="f9"/>
                                  </a:moveTo>
                                  <a:cubicBezTo>
                                    <a:pt x="f27" y="f28"/>
                                    <a:pt x="f29" y="f30"/>
                                    <a:pt x="f28" y="f30"/>
                                  </a:cubicBezTo>
                                  <a:lnTo>
                                    <a:pt x="f31" y="f30"/>
                                  </a:lnTo>
                                  <a:cubicBezTo>
                                    <a:pt x="f32" y="f30"/>
                                    <a:pt x="f33" y="f28"/>
                                    <a:pt x="f33" y="f9"/>
                                  </a:cubicBezTo>
                                  <a:lnTo>
                                    <a:pt x="f33" y="f34"/>
                                  </a:lnTo>
                                  <a:cubicBezTo>
                                    <a:pt x="f33" y="f31"/>
                                    <a:pt x="f32" y="f35"/>
                                    <a:pt x="f31" y="f35"/>
                                  </a:cubicBezTo>
                                  <a:lnTo>
                                    <a:pt x="f28" y="f35"/>
                                  </a:lnTo>
                                  <a:cubicBezTo>
                                    <a:pt x="f29" y="f35"/>
                                    <a:pt x="f27" y="f31"/>
                                    <a:pt x="f27" y="f34"/>
                                  </a:cubicBezTo>
                                  <a:lnTo>
                                    <a:pt x="f27" y="f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3C97F9CC" id="Vorm" o:spid="_x0000_s1026" alt="E-mailpictogram" style="width:13pt;height:1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" path="m5815,7975r,6148c5815,14456,5982,14622,6314,14622r8806,c15452,14622,15618,14456,15618,14123r,-6148l10634,11963,5815,7975xm14123,7145r-6646,l10800,9803,14123,7145xm10800,c4818,,,4819,,10800v,5981,4818,10800,10800,10800c16782,21600,21600,16781,21600,10800,21600,4819,16782,,10800,xm17446,14123v,1163,-997,2160,-2160,2160l6480,16283v-1163,,-2160,-997,-2160,-2160l4320,7643v,-1163,997,-2160,2160,-2160l15286,5483v1163,,2160,997,2160,2160l17446,14123xe" fillcolor="#1f497d" stroked="f">
                    <v:path arrowok="t" o:connecttype="custom" o:connectlocs="82552,0;165104,82552;82552,165104;0,82552;82552,82552;82552,82552;82552,82552;82552,82552" o:connectangles="270,0,90,180,0,90,180,270" textboxrect="0,0,21600,21600"/>
                    <w10:anchorlock/>
                  </v:shape>
                </w:pict>
              </mc:Fallback>
            </mc:AlternateContent>
          </w:r>
        </w:p>
      </w:tc>
    </w:tr>
    <w:tr w:rsidR="006565C1" w14:paraId="634BE886" w14:textId="77777777">
      <w:tblPrEx>
        <w:tblCellMar>
          <w:top w:w="0" w:type="dxa"/>
          <w:bottom w:w="0" w:type="dxa"/>
        </w:tblCellMar>
      </w:tblPrEx>
      <w:trPr>
        <w:trHeight w:val="202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5F603F66" w14:textId="77777777" w:rsidR="006565C1" w:rsidRDefault="00F76348">
          <w:pPr>
            <w:pStyle w:val="Contactpersonen"/>
          </w:pPr>
          <w:r>
            <w:rPr>
              <w:lang w:bidi="nl-NL"/>
            </w:rPr>
            <w:t>[KANTOORADRES]</w:t>
          </w: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0A6D1256" w14:textId="77777777" w:rsidR="006565C1" w:rsidRDefault="00F76348">
          <w:pPr>
            <w:pStyle w:val="Contactpersonen"/>
          </w:pPr>
          <w:r>
            <w:rPr>
              <w:lang w:bidi="nl-NL"/>
            </w:rPr>
            <w:t>[TELEFOONNUMMER]</w:t>
          </w: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15651E66" w14:textId="77777777" w:rsidR="006565C1" w:rsidRDefault="00F76348">
          <w:pPr>
            <w:pStyle w:val="Contactpersonen"/>
          </w:pPr>
          <w:r>
            <w:rPr>
              <w:lang w:bidi="nl-NL"/>
            </w:rPr>
            <w:t>[E-MAIL]</w:t>
          </w:r>
        </w:p>
      </w:tc>
    </w:tr>
    <w:tr w:rsidR="006565C1" w14:paraId="20B32532" w14:textId="77777777">
      <w:tblPrEx>
        <w:tblCellMar>
          <w:top w:w="0" w:type="dxa"/>
          <w:bottom w:w="0" w:type="dxa"/>
        </w:tblCellMar>
      </w:tblPrEx>
      <w:trPr>
        <w:trHeight w:val="202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722442BB" w14:textId="77777777" w:rsidR="006565C1" w:rsidRDefault="00F76348">
          <w:pPr>
            <w:pStyle w:val="Contactpersonen"/>
          </w:pP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7420E8E8" w14:textId="77777777" w:rsidR="006565C1" w:rsidRDefault="00F76348">
          <w:pPr>
            <w:pStyle w:val="Contactpersonen"/>
          </w:pP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2D93F88E" w14:textId="77777777" w:rsidR="006565C1" w:rsidRDefault="00F76348">
          <w:pPr>
            <w:pStyle w:val="Contactpersonen"/>
          </w:pPr>
        </w:p>
      </w:tc>
    </w:tr>
  </w:tbl>
  <w:p w14:paraId="13A6BF31" w14:textId="77777777" w:rsidR="006565C1" w:rsidRDefault="00F76348">
    <w:pPr>
      <w:pStyle w:val="Voettekst"/>
      <w:rPr>
        <w:sz w:val="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69DB78" w14:textId="77777777" w:rsidR="00F76348" w:rsidRDefault="00F76348">
      <w:r>
        <w:rPr>
          <w:color w:val="000000"/>
        </w:rPr>
        <w:separator/>
      </w:r>
    </w:p>
  </w:footnote>
  <w:footnote w:type="continuationSeparator" w:id="0">
    <w:p w14:paraId="396E5C0F" w14:textId="77777777" w:rsidR="00F76348" w:rsidRDefault="00F763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EB3420" w14:textId="77777777" w:rsidR="006565C1" w:rsidRDefault="00F76348">
    <w:pPr>
      <w:pStyle w:val="Koptekst"/>
      <w:jc w:val="right"/>
    </w:pPr>
    <w:r>
      <w:rPr>
        <w:noProof/>
        <w:lang w:bidi="nl-NL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0D3DE636" wp14:editId="1AB559FF">
              <wp:simplePos x="0" y="0"/>
              <wp:positionH relativeFrom="margin">
                <wp:posOffset>6217</wp:posOffset>
              </wp:positionH>
              <wp:positionV relativeFrom="paragraph">
                <wp:posOffset>-3417542</wp:posOffset>
              </wp:positionV>
              <wp:extent cx="6854324" cy="13167971"/>
              <wp:effectExtent l="19050" t="0" r="3676" b="0"/>
              <wp:wrapNone/>
              <wp:docPr id="1" name="Groep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-4314" y="2404716"/>
                        <a:ext cx="6858638" cy="10763255"/>
                        <a:chOff x="-4314" y="2404716"/>
                        <a:chExt cx="6858638" cy="10763255"/>
                      </a:xfrm>
                    </wpg:grpSpPr>
                    <wps:wsp>
                      <wps:cNvPr id="2" name="Rechthoek 17"/>
                      <wps:cNvSpPr/>
                      <wps:spPr>
                        <a:xfrm>
                          <a:off x="0" y="12786356"/>
                          <a:ext cx="6783842" cy="381615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3" name="Rechthoek 5"/>
                      <wps:cNvSpPr/>
                      <wps:spPr>
                        <a:xfrm>
                          <a:off x="0" y="2940317"/>
                          <a:ext cx="6854324" cy="1501106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1F497D"/>
                            </a:gs>
                            <a:gs pos="100000">
                              <a:srgbClr val="558ED5"/>
                            </a:gs>
                          </a:gsLst>
                          <a:lin ang="0"/>
                        </a:gra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4" name="Rechthoek"/>
                      <wps:cNvSpPr/>
                      <wps:spPr>
                        <a:xfrm>
                          <a:off x="0" y="12770226"/>
                          <a:ext cx="6785113" cy="38752"/>
                        </a:xfrm>
                        <a:prstGeom prst="rect">
                          <a:avLst/>
                        </a:prstGeom>
                        <a:solidFill>
                          <a:srgbClr val="1F497D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g:grpSp>
                      <wpg:cNvPr id="5" name="Groep 2"/>
                      <wpg:cNvGrpSpPr/>
                      <wpg:grpSpPr>
                        <a:xfrm>
                          <a:off x="0" y="4424076"/>
                          <a:ext cx="6854324" cy="7134112"/>
                          <a:chOff x="0" y="0"/>
                          <a:chExt cx="6854324" cy="7134112"/>
                        </a:xfrm>
                      </wpg:grpSpPr>
                      <wpg:grpSp>
                        <wpg:cNvPr id="6" name="Groep 1"/>
                        <wpg:cNvGrpSpPr/>
                        <wpg:grpSpPr>
                          <a:xfrm>
                            <a:off x="0" y="0"/>
                            <a:ext cx="6854324" cy="7134112"/>
                            <a:chOff x="0" y="0"/>
                            <a:chExt cx="6854324" cy="7134112"/>
                          </a:xfrm>
                        </wpg:grpSpPr>
                        <wps:wsp>
                          <wps:cNvPr id="7" name="Rechthoek"/>
                          <wps:cNvSpPr/>
                          <wps:spPr>
                            <a:xfrm>
                              <a:off x="73143" y="0"/>
                              <a:ext cx="6781181" cy="7134112"/>
                            </a:xfrm>
                            <a:prstGeom prst="rect">
                              <a:avLst/>
                            </a:prstGeom>
                            <a:solidFill>
                              <a:srgbClr val="333A56">
                                <a:alpha val="20000"/>
                              </a:srgbClr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  <wps:wsp>
                          <wps:cNvPr id="8" name="Rechthoek"/>
                          <wps:cNvSpPr/>
                          <wps:spPr>
                            <a:xfrm>
                              <a:off x="0" y="14878"/>
                              <a:ext cx="6784985" cy="705484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1" cap="flat">
                              <a:solidFill>
                                <a:srgbClr val="1F497D">
                                  <a:alpha val="30000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 lIns="0" tIns="0" rIns="0" bIns="0"/>
                        </wps:wsp>
                      </wpg:grpSp>
                      <wps:wsp>
                        <wps:cNvPr id="9" name="Rechthoek"/>
                        <wps:cNvSpPr/>
                        <wps:spPr>
                          <a:xfrm>
                            <a:off x="0" y="0"/>
                            <a:ext cx="6784985" cy="38752"/>
                          </a:xfrm>
                          <a:prstGeom prst="rect">
                            <a:avLst/>
                          </a:prstGeom>
                          <a:solidFill>
                            <a:srgbClr val="1F497D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grpSp>
                    <pic:pic xmlns:pic="http://schemas.openxmlformats.org/drawingml/2006/picture">
                      <pic:nvPicPr>
                        <pic:cNvPr id="10" name="Afbeelding 11" descr="decoratieve afbeelding van lijnen in de vorm van pijlen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alphaModFix amt="40000"/>
                        </a:blip>
                        <a:srcRect t="1025" r="70784"/>
                        <a:stretch>
                          <a:fillRect/>
                        </a:stretch>
                      </pic:blipFill>
                      <pic:spPr>
                        <a:xfrm rot="5400013">
                          <a:off x="2400402" y="0"/>
                          <a:ext cx="2041087" cy="6850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pic:spPr>
                    </pic:pic>
                    <wps:wsp>
                      <wps:cNvPr id="11" name="Ronde hoek zelfde zijde rechthoek 14"/>
                      <wps:cNvSpPr/>
                      <wps:spPr>
                        <a:xfrm rot="10799991">
                          <a:off x="272117" y="2940327"/>
                          <a:ext cx="885760" cy="871980"/>
                        </a:xfrm>
                        <a:custGeom>
                          <a:avLst>
                            <a:gd name="f9" fmla="val 16667"/>
                            <a:gd name="f10" fmla="val 0"/>
                          </a:avLst>
                          <a:gdLst>
                            <a:gd name="f2" fmla="val 10800000"/>
                            <a:gd name="f3" fmla="val 5400000"/>
                            <a:gd name="f4" fmla="val 16200000"/>
                            <a:gd name="f5" fmla="val w"/>
                            <a:gd name="f6" fmla="val h"/>
                            <a:gd name="f7" fmla="val ss"/>
                            <a:gd name="f8" fmla="val 0"/>
                            <a:gd name="f9" fmla="val 16667"/>
                            <a:gd name="f10" fmla="val 0"/>
                            <a:gd name="f11" fmla="abs f5"/>
                            <a:gd name="f12" fmla="abs f6"/>
                            <a:gd name="f13" fmla="abs f7"/>
                            <a:gd name="f14" fmla="val f8"/>
                            <a:gd name="f15" fmla="val f9"/>
                            <a:gd name="f16" fmla="val f10"/>
                            <a:gd name="f17" fmla="?: f11 f5 1"/>
                            <a:gd name="f18" fmla="?: f12 f6 1"/>
                            <a:gd name="f19" fmla="?: f13 f7 1"/>
                            <a:gd name="f20" fmla="*/ f17 1 21600"/>
                            <a:gd name="f21" fmla="*/ f18 1 21600"/>
                            <a:gd name="f22" fmla="*/ 21600 f17 1"/>
                            <a:gd name="f23" fmla="*/ 21600 f18 1"/>
                            <a:gd name="f24" fmla="min f21 f20"/>
                            <a:gd name="f25" fmla="*/ f22 1 f19"/>
                            <a:gd name="f26" fmla="*/ f23 1 f19"/>
                            <a:gd name="f27" fmla="val f25"/>
                            <a:gd name="f28" fmla="val f26"/>
                            <a:gd name="f29" fmla="*/ f14 f24 1"/>
                            <a:gd name="f30" fmla="+- f28 0 f14"/>
                            <a:gd name="f31" fmla="+- f27 0 f14"/>
                            <a:gd name="f32" fmla="*/ f27 f24 1"/>
                            <a:gd name="f33" fmla="*/ f28 f24 1"/>
                            <a:gd name="f34" fmla="min f31 f30"/>
                            <a:gd name="f35" fmla="*/ f34 f15 1"/>
                            <a:gd name="f36" fmla="*/ f34 f16 1"/>
                            <a:gd name="f37" fmla="*/ f35 1 100000"/>
                            <a:gd name="f38" fmla="*/ f36 1 100000"/>
                            <a:gd name="f39" fmla="+- f27 0 f37"/>
                            <a:gd name="f40" fmla="+- f28 0 f38"/>
                            <a:gd name="f41" fmla="+- f37 0 f38"/>
                            <a:gd name="f42" fmla="*/ f37 29289 1"/>
                            <a:gd name="f43" fmla="*/ f38 29289 1"/>
                            <a:gd name="f44" fmla="*/ f37 f24 1"/>
                            <a:gd name="f45" fmla="*/ f38 f24 1"/>
                            <a:gd name="f46" fmla="*/ f42 1 100000"/>
                            <a:gd name="f47" fmla="*/ f43 1 100000"/>
                            <a:gd name="f48" fmla="*/ f39 f24 1"/>
                            <a:gd name="f49" fmla="*/ f40 f24 1"/>
                            <a:gd name="f50" fmla="?: f41 f46 f47"/>
                            <a:gd name="f51" fmla="+- f28 0 f47"/>
                            <a:gd name="f52" fmla="*/ f46 f24 1"/>
                            <a:gd name="f53" fmla="+- f27 0 f50"/>
                            <a:gd name="f54" fmla="*/ f50 f24 1"/>
                            <a:gd name="f55" fmla="*/ f51 f24 1"/>
                            <a:gd name="f56" fmla="*/ f53 f24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4" t="f52" r="f56" b="f55"/>
                          <a:pathLst>
                            <a:path>
                              <a:moveTo>
                                <a:pt x="f44" y="f29"/>
                              </a:moveTo>
                              <a:lnTo>
                                <a:pt x="f48" y="f29"/>
                              </a:lnTo>
                              <a:arcTo wR="f44" hR="f44" stAng="f4" swAng="f3"/>
                              <a:lnTo>
                                <a:pt x="f32" y="f49"/>
                              </a:lnTo>
                              <a:arcTo wR="f45" hR="f45" stAng="f8" swAng="f3"/>
                              <a:lnTo>
                                <a:pt x="f45" y="f33"/>
                              </a:lnTo>
                              <a:arcTo wR="f45" hR="f45" stAng="f3" swAng="f3"/>
                              <a:lnTo>
                                <a:pt x="f29" y="f44"/>
                              </a:lnTo>
                              <a:arcTo wR="f44" hR="f44" stAng="f2" swAng="f3"/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12" name="Vorm"/>
                      <wps:cNvSpPr/>
                      <wps:spPr>
                        <a:xfrm>
                          <a:off x="446282" y="3117482"/>
                          <a:ext cx="507967" cy="516727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80"/>
                            <a:gd name="f3" fmla="val w"/>
                            <a:gd name="f4" fmla="val h"/>
                            <a:gd name="f5" fmla="val 0"/>
                            <a:gd name="f6" fmla="val 21600"/>
                            <a:gd name="f7" fmla="val 17388"/>
                            <a:gd name="f8" fmla="val 5022"/>
                            <a:gd name="f9" fmla="val 11826"/>
                            <a:gd name="f10" fmla="val 1350"/>
                            <a:gd name="f11" fmla="val 1242"/>
                            <a:gd name="f12" fmla="val 11880"/>
                            <a:gd name="f13" fmla="val 1188"/>
                            <a:gd name="f14" fmla="val 1080"/>
                            <a:gd name="f15" fmla="val 486"/>
                            <a:gd name="f16" fmla="val 11394"/>
                            <a:gd name="f17" fmla="val 10800"/>
                            <a:gd name="f18" fmla="val 10206"/>
                            <a:gd name="f19" fmla="val 9720"/>
                            <a:gd name="f20" fmla="val 9774"/>
                            <a:gd name="f21" fmla="val 4212"/>
                            <a:gd name="f22" fmla="val 702"/>
                            <a:gd name="f23" fmla="val 11016"/>
                            <a:gd name="f24" fmla="val 11178"/>
                            <a:gd name="f25" fmla="val 864"/>
                            <a:gd name="f26" fmla="val 1296"/>
                            <a:gd name="f27" fmla="val 1458"/>
                            <a:gd name="f28" fmla="val 10584"/>
                            <a:gd name="f29" fmla="val 10422"/>
                            <a:gd name="f30" fmla="val 10152"/>
                            <a:gd name="f31" fmla="val 1944"/>
                            <a:gd name="f32" fmla="val 10530"/>
                            <a:gd name="f33" fmla="val 2214"/>
                            <a:gd name="f34" fmla="val 11070"/>
                            <a:gd name="f35" fmla="val 11448"/>
                            <a:gd name="f36" fmla="val 16092"/>
                            <a:gd name="f37" fmla="val 5508"/>
                            <a:gd name="f38" fmla="val 20844"/>
                            <a:gd name="f39" fmla="val 20898"/>
                            <a:gd name="f40" fmla="val 5778"/>
                            <a:gd name="f41" fmla="val 16524"/>
                            <a:gd name="f42" fmla="val 19440"/>
                            <a:gd name="f43" fmla="val 11610"/>
                            <a:gd name="f44" fmla="val 19602"/>
                            <a:gd name="f45" fmla="val 19818"/>
                            <a:gd name="f46" fmla="val 20034"/>
                            <a:gd name="f47" fmla="val 20196"/>
                            <a:gd name="f48" fmla="val 16740"/>
                            <a:gd name="f49" fmla="val 16902"/>
                            <a:gd name="f50" fmla="val 17982"/>
                            <a:gd name="f51" fmla="val 17766"/>
                            <a:gd name="f52" fmla="val 17604"/>
                            <a:gd name="f53" fmla="val 19656"/>
                            <a:gd name="f54" fmla="val 19764"/>
                            <a:gd name="f55" fmla="val 1782"/>
                            <a:gd name="f56" fmla="val 20142"/>
                            <a:gd name="f57" fmla="val 3942"/>
                            <a:gd name="f58" fmla="val 4158"/>
                            <a:gd name="f59" fmla="val 4320"/>
                            <a:gd name="f60" fmla="val 19980"/>
                            <a:gd name="f61" fmla="val 19548"/>
                            <a:gd name="f62" fmla="val 19386"/>
                            <a:gd name="f63" fmla="val 1566"/>
                            <a:gd name="f64" fmla="val 1404"/>
                            <a:gd name="f65" fmla="val 18738"/>
                            <a:gd name="f66" fmla="val 18576"/>
                            <a:gd name="f67" fmla="val 18360"/>
                            <a:gd name="f68" fmla="val 7560"/>
                            <a:gd name="f69" fmla="val 7344"/>
                            <a:gd name="f70" fmla="val 7182"/>
                            <a:gd name="f71" fmla="val 17928"/>
                            <a:gd name="f72" fmla="val 6804"/>
                            <a:gd name="f73" fmla="val 6588"/>
                            <a:gd name="f74" fmla="val 6426"/>
                            <a:gd name="f75" fmla="val 17550"/>
                            <a:gd name="f76" fmla="val 17334"/>
                            <a:gd name="f77" fmla="val 17172"/>
                            <a:gd name="f78" fmla="val 16470"/>
                            <a:gd name="f79" fmla="val 16308"/>
                            <a:gd name="f80" fmla="val 15876"/>
                            <a:gd name="f81" fmla="val 15714"/>
                            <a:gd name="f82" fmla="val 15012"/>
                            <a:gd name="f83" fmla="val 14850"/>
                            <a:gd name="f84" fmla="val 14634"/>
                            <a:gd name="f85" fmla="val 14418"/>
                            <a:gd name="f86" fmla="val 14256"/>
                            <a:gd name="f87" fmla="val 6480"/>
                            <a:gd name="f88" fmla="val 6318"/>
                            <a:gd name="f89" fmla="val 6102"/>
                            <a:gd name="f90" fmla="val 5886"/>
                            <a:gd name="f91" fmla="val 5724"/>
                            <a:gd name="f92" fmla="val 4860"/>
                            <a:gd name="f93" fmla="val 4644"/>
                            <a:gd name="f94" fmla="val 4428"/>
                            <a:gd name="f95" fmla="val 4266"/>
                            <a:gd name="f96" fmla="val 3618"/>
                            <a:gd name="f97" fmla="val 3456"/>
                            <a:gd name="f98" fmla="val 3240"/>
                            <a:gd name="f99" fmla="val 3024"/>
                            <a:gd name="f100" fmla="val 2862"/>
                            <a:gd name="f101" fmla="val 1728"/>
                            <a:gd name="f102" fmla="val 1512"/>
                            <a:gd name="f103" fmla="val 8640"/>
                            <a:gd name="f104" fmla="val 15822"/>
                            <a:gd name="f105" fmla="val 15120"/>
                            <a:gd name="f106" fmla="val 12960"/>
                            <a:gd name="f107" fmla="val 12258"/>
                            <a:gd name="f108" fmla="val 10098"/>
                            <a:gd name="f109" fmla="val 9342"/>
                            <a:gd name="f110" fmla="val 16200"/>
                            <a:gd name="f111" fmla="val 9990"/>
                            <a:gd name="f112" fmla="val 11556"/>
                            <a:gd name="f113" fmla="val 16416"/>
                            <a:gd name="f114" fmla="val 10746"/>
                            <a:gd name="f115" fmla="val 11502"/>
                            <a:gd name="f116" fmla="val 12204"/>
                            <a:gd name="f117" fmla="val 11340"/>
                            <a:gd name="f118" fmla="val 16578"/>
                            <a:gd name="f119" fmla="val 2160"/>
                            <a:gd name="f120" fmla="val 7938"/>
                            <a:gd name="f121" fmla="val 2916"/>
                            <a:gd name="f122" fmla="val 8316"/>
                            <a:gd name="f123" fmla="val 8532"/>
                            <a:gd name="f124" fmla="val 3078"/>
                            <a:gd name="f125" fmla="val 8694"/>
                            <a:gd name="f126" fmla="val 3294"/>
                            <a:gd name="f127" fmla="val 3510"/>
                            <a:gd name="f128" fmla="val 3672"/>
                            <a:gd name="f129" fmla="val 4374"/>
                            <a:gd name="f130" fmla="val 4536"/>
                            <a:gd name="f131" fmla="val 4752"/>
                            <a:gd name="f132" fmla="val 4968"/>
                            <a:gd name="f133" fmla="val 5130"/>
                            <a:gd name="f134" fmla="val 5832"/>
                            <a:gd name="f135" fmla="val 5994"/>
                            <a:gd name="f136" fmla="val 6210"/>
                            <a:gd name="f137" fmla="val 14526"/>
                            <a:gd name="f138" fmla="val 14688"/>
                            <a:gd name="f139" fmla="val 14904"/>
                            <a:gd name="f140" fmla="val 15282"/>
                            <a:gd name="f141" fmla="val 15984"/>
                            <a:gd name="f142" fmla="val 16146"/>
                            <a:gd name="f143" fmla="val 16362"/>
                            <a:gd name="f144" fmla="val 17442"/>
                            <a:gd name="f145" fmla="val 17820"/>
                            <a:gd name="f146" fmla="val 18036"/>
                            <a:gd name="f147" fmla="val 18198"/>
                            <a:gd name="f148" fmla="val 9396"/>
                            <a:gd name="f149" fmla="val 2376"/>
                            <a:gd name="f150" fmla="+- 0 0 -90"/>
                            <a:gd name="f151" fmla="+- 0 0 -180"/>
                            <a:gd name="f152" fmla="+- 0 0 -270"/>
                            <a:gd name="f153" fmla="+- 0 0 -360"/>
                            <a:gd name="f154" fmla="*/ f3 1 21600"/>
                            <a:gd name="f155" fmla="*/ f4 1 21600"/>
                            <a:gd name="f156" fmla="val f5"/>
                            <a:gd name="f157" fmla="val f6"/>
                            <a:gd name="f158" fmla="*/ f150 f0 1"/>
                            <a:gd name="f159" fmla="*/ f151 f0 1"/>
                            <a:gd name="f160" fmla="*/ f152 f0 1"/>
                            <a:gd name="f161" fmla="*/ f153 f0 1"/>
                            <a:gd name="f162" fmla="+- f157 0 f156"/>
                            <a:gd name="f163" fmla="*/ f158 1 f2"/>
                            <a:gd name="f164" fmla="*/ f159 1 f2"/>
                            <a:gd name="f165" fmla="*/ f160 1 f2"/>
                            <a:gd name="f166" fmla="*/ f161 1 f2"/>
                            <a:gd name="f167" fmla="*/ f162 1 2"/>
                            <a:gd name="f168" fmla="*/ f162 1 21600"/>
                            <a:gd name="f169" fmla="+- f163 0 f1"/>
                            <a:gd name="f170" fmla="+- f164 0 f1"/>
                            <a:gd name="f171" fmla="+- f165 0 f1"/>
                            <a:gd name="f172" fmla="+- f166 0 f1"/>
                            <a:gd name="f173" fmla="*/ f167 1 f168"/>
                            <a:gd name="f174" fmla="*/ 0 1 f168"/>
                            <a:gd name="f175" fmla="*/ f157 1 f168"/>
                            <a:gd name="f176" fmla="*/ f174 f154 1"/>
                            <a:gd name="f177" fmla="*/ f175 f154 1"/>
                            <a:gd name="f178" fmla="*/ f175 f155 1"/>
                            <a:gd name="f179" fmla="*/ f174 f155 1"/>
                            <a:gd name="f180" fmla="*/ f173 f154 1"/>
                            <a:gd name="f181" fmla="*/ f173 f155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169">
                              <a:pos x="f180" y="f181"/>
                            </a:cxn>
                            <a:cxn ang="f170">
                              <a:pos x="f180" y="f181"/>
                            </a:cxn>
                            <a:cxn ang="f171">
                              <a:pos x="f180" y="f181"/>
                            </a:cxn>
                            <a:cxn ang="f172">
                              <a:pos x="f180" y="f181"/>
                            </a:cxn>
                          </a:cxnLst>
                          <a:rect l="f176" t="f179" r="f177" b="f178"/>
                          <a:pathLst>
                            <a:path w="21600" h="21600">
                              <a:moveTo>
                                <a:pt x="f7" y="f8"/>
                              </a:moveTo>
                              <a:lnTo>
                                <a:pt x="f9" y="f10"/>
                              </a:lnTo>
                              <a:cubicBezTo>
                                <a:pt x="f9" y="f11"/>
                                <a:pt x="f12" y="f13"/>
                                <a:pt x="f12" y="f14"/>
                              </a:cubicBezTo>
                              <a:cubicBezTo>
                                <a:pt x="f12" y="f15"/>
                                <a:pt x="f16" y="f5"/>
                                <a:pt x="f17" y="f5"/>
                              </a:cubicBezTo>
                              <a:cubicBezTo>
                                <a:pt x="f18" y="f5"/>
                                <a:pt x="f19" y="f15"/>
                                <a:pt x="f19" y="f14"/>
                              </a:cubicBezTo>
                              <a:cubicBezTo>
                                <a:pt x="f19" y="f13"/>
                                <a:pt x="f19" y="f11"/>
                                <a:pt x="f20" y="f10"/>
                              </a:cubicBezTo>
                              <a:lnTo>
                                <a:pt x="f21" y="f8"/>
                              </a:lnTo>
                              <a:lnTo>
                                <a:pt x="f5" y="f8"/>
                              </a:lnTo>
                              <a:lnTo>
                                <a:pt x="f5" y="f6"/>
                              </a:lnTo>
                              <a:lnTo>
                                <a:pt x="f6" y="f6"/>
                              </a:lnTo>
                              <a:lnTo>
                                <a:pt x="f6" y="f8"/>
                              </a:lnTo>
                              <a:lnTo>
                                <a:pt x="f7" y="f8"/>
                              </a:lnTo>
                              <a:close/>
                              <a:moveTo>
                                <a:pt x="f17" y="f22"/>
                              </a:moveTo>
                              <a:cubicBezTo>
                                <a:pt x="f23" y="f22"/>
                                <a:pt x="f24" y="f25"/>
                                <a:pt x="f24" y="f14"/>
                              </a:cubicBezTo>
                              <a:cubicBezTo>
                                <a:pt x="f24" y="f26"/>
                                <a:pt x="f23" y="f27"/>
                                <a:pt x="f17" y="f27"/>
                              </a:cubicBezTo>
                              <a:cubicBezTo>
                                <a:pt x="f28" y="f27"/>
                                <a:pt x="f29" y="f26"/>
                                <a:pt x="f29" y="f14"/>
                              </a:cubicBezTo>
                              <a:cubicBezTo>
                                <a:pt x="f29" y="f25"/>
                                <a:pt x="f28" y="f22"/>
                                <a:pt x="f17" y="f22"/>
                              </a:cubicBezTo>
                              <a:close/>
                              <a:moveTo>
                                <a:pt x="f30" y="f31"/>
                              </a:moveTo>
                              <a:cubicBezTo>
                                <a:pt x="f32" y="f33"/>
                                <a:pt x="f34" y="f33"/>
                                <a:pt x="f35" y="f31"/>
                              </a:cubicBezTo>
                              <a:lnTo>
                                <a:pt x="f36" y="f8"/>
                              </a:lnTo>
                              <a:lnTo>
                                <a:pt x="f37" y="f8"/>
                              </a:lnTo>
                              <a:lnTo>
                                <a:pt x="f30" y="f31"/>
                              </a:lnTo>
                              <a:close/>
                              <a:moveTo>
                                <a:pt x="f38" y="f39"/>
                              </a:moveTo>
                              <a:lnTo>
                                <a:pt x="f22" y="f39"/>
                              </a:lnTo>
                              <a:lnTo>
                                <a:pt x="f22" y="f40"/>
                              </a:lnTo>
                              <a:lnTo>
                                <a:pt x="f38" y="f40"/>
                              </a:lnTo>
                              <a:lnTo>
                                <a:pt x="f38" y="f39"/>
                              </a:lnTo>
                              <a:close/>
                              <a:moveTo>
                                <a:pt x="f41" y="f42"/>
                              </a:moveTo>
                              <a:lnTo>
                                <a:pt x="f9" y="f42"/>
                              </a:lnTo>
                              <a:cubicBezTo>
                                <a:pt x="f43" y="f42"/>
                                <a:pt x="f35" y="f44"/>
                                <a:pt x="f35" y="f45"/>
                              </a:cubicBezTo>
                              <a:cubicBezTo>
                                <a:pt x="f35" y="f46"/>
                                <a:pt x="f43" y="f47"/>
                                <a:pt x="f9" y="f47"/>
                              </a:cubicBezTo>
                              <a:lnTo>
                                <a:pt x="f41" y="f47"/>
                              </a:lnTo>
                              <a:cubicBezTo>
                                <a:pt x="f48" y="f47"/>
                                <a:pt x="f49" y="f46"/>
                                <a:pt x="f49" y="f45"/>
                              </a:cubicBezTo>
                              <a:cubicBezTo>
                                <a:pt x="f49" y="f44"/>
                                <a:pt x="f48" y="f42"/>
                                <a:pt x="f41" y="f42"/>
                              </a:cubicBezTo>
                              <a:close/>
                              <a:moveTo>
                                <a:pt x="f42" y="f42"/>
                              </a:moveTo>
                              <a:lnTo>
                                <a:pt x="f50" y="f42"/>
                              </a:lnTo>
                              <a:cubicBezTo>
                                <a:pt x="f51" y="f42"/>
                                <a:pt x="f52" y="f44"/>
                                <a:pt x="f52" y="f45"/>
                              </a:cubicBezTo>
                              <a:cubicBezTo>
                                <a:pt x="f52" y="f46"/>
                                <a:pt x="f51" y="f47"/>
                                <a:pt x="f50" y="f47"/>
                              </a:cubicBezTo>
                              <a:lnTo>
                                <a:pt x="f42" y="f47"/>
                              </a:lnTo>
                              <a:cubicBezTo>
                                <a:pt x="f53" y="f47"/>
                                <a:pt x="f45" y="f46"/>
                                <a:pt x="f45" y="f45"/>
                              </a:cubicBezTo>
                              <a:cubicBezTo>
                                <a:pt x="f54" y="f44"/>
                                <a:pt x="f44" y="f42"/>
                                <a:pt x="f42" y="f42"/>
                              </a:cubicBezTo>
                              <a:close/>
                              <a:moveTo>
                                <a:pt x="f55" y="f56"/>
                              </a:moveTo>
                              <a:lnTo>
                                <a:pt x="f57" y="f56"/>
                              </a:lnTo>
                              <a:cubicBezTo>
                                <a:pt x="f58" y="f56"/>
                                <a:pt x="f59" y="f60"/>
                                <a:pt x="f59" y="f54"/>
                              </a:cubicBezTo>
                              <a:cubicBezTo>
                                <a:pt x="f59" y="f61"/>
                                <a:pt x="f58" y="f62"/>
                                <a:pt x="f57" y="f62"/>
                              </a:cubicBezTo>
                              <a:lnTo>
                                <a:pt x="f55" y="f62"/>
                              </a:lnTo>
                              <a:cubicBezTo>
                                <a:pt x="f63" y="f62"/>
                                <a:pt x="f64" y="f61"/>
                                <a:pt x="f64" y="f54"/>
                              </a:cubicBezTo>
                              <a:cubicBezTo>
                                <a:pt x="f64" y="f60"/>
                                <a:pt x="f63" y="f56"/>
                                <a:pt x="f55" y="f56"/>
                              </a:cubicBezTo>
                              <a:close/>
                              <a:moveTo>
                                <a:pt x="f55" y="f65"/>
                              </a:moveTo>
                              <a:lnTo>
                                <a:pt x="f54" y="f65"/>
                              </a:lnTo>
                              <a:cubicBezTo>
                                <a:pt x="f60" y="f65"/>
                                <a:pt x="f56" y="f66"/>
                                <a:pt x="f56" y="f67"/>
                              </a:cubicBezTo>
                              <a:lnTo>
                                <a:pt x="f56" y="f68"/>
                              </a:lnTo>
                              <a:cubicBezTo>
                                <a:pt x="f56" y="f69"/>
                                <a:pt x="f60" y="f70"/>
                                <a:pt x="f54" y="f70"/>
                              </a:cubicBezTo>
                              <a:lnTo>
                                <a:pt x="f71" y="f70"/>
                              </a:lnTo>
                              <a:lnTo>
                                <a:pt x="f71" y="f72"/>
                              </a:lnTo>
                              <a:cubicBezTo>
                                <a:pt x="f71" y="f73"/>
                                <a:pt x="f51" y="f74"/>
                                <a:pt x="f75" y="f74"/>
                              </a:cubicBezTo>
                              <a:cubicBezTo>
                                <a:pt x="f76" y="f74"/>
                                <a:pt x="f77" y="f73"/>
                                <a:pt x="f77" y="f72"/>
                              </a:cubicBezTo>
                              <a:lnTo>
                                <a:pt x="f77" y="f70"/>
                              </a:lnTo>
                              <a:lnTo>
                                <a:pt x="f78" y="f70"/>
                              </a:lnTo>
                              <a:lnTo>
                                <a:pt x="f78" y="f72"/>
                              </a:lnTo>
                              <a:cubicBezTo>
                                <a:pt x="f78" y="f73"/>
                                <a:pt x="f79" y="f74"/>
                                <a:pt x="f36" y="f74"/>
                              </a:cubicBezTo>
                              <a:cubicBezTo>
                                <a:pt x="f80" y="f74"/>
                                <a:pt x="f81" y="f73"/>
                                <a:pt x="f81" y="f72"/>
                              </a:cubicBezTo>
                              <a:lnTo>
                                <a:pt x="f81" y="f70"/>
                              </a:lnTo>
                              <a:lnTo>
                                <a:pt x="f82" y="f70"/>
                              </a:lnTo>
                              <a:lnTo>
                                <a:pt x="f82" y="f72"/>
                              </a:lnTo>
                              <a:cubicBezTo>
                                <a:pt x="f82" y="f73"/>
                                <a:pt x="f83" y="f74"/>
                                <a:pt x="f84" y="f74"/>
                              </a:cubicBezTo>
                              <a:cubicBezTo>
                                <a:pt x="f85" y="f74"/>
                                <a:pt x="f86" y="f73"/>
                                <a:pt x="f86" y="f72"/>
                              </a:cubicBezTo>
                              <a:lnTo>
                                <a:pt x="f86" y="f70"/>
                              </a:lnTo>
                              <a:lnTo>
                                <a:pt x="f87" y="f70"/>
                              </a:lnTo>
                              <a:lnTo>
                                <a:pt x="f87" y="f72"/>
                              </a:lnTo>
                              <a:cubicBezTo>
                                <a:pt x="f87" y="f73"/>
                                <a:pt x="f88" y="f74"/>
                                <a:pt x="f89" y="f74"/>
                              </a:cubicBezTo>
                              <a:cubicBezTo>
                                <a:pt x="f90" y="f74"/>
                                <a:pt x="f91" y="f73"/>
                                <a:pt x="f91" y="f72"/>
                              </a:cubicBezTo>
                              <a:lnTo>
                                <a:pt x="f91" y="f70"/>
                              </a:lnTo>
                              <a:lnTo>
                                <a:pt x="f8" y="f70"/>
                              </a:lnTo>
                              <a:lnTo>
                                <a:pt x="f8" y="f72"/>
                              </a:lnTo>
                              <a:cubicBezTo>
                                <a:pt x="f8" y="f73"/>
                                <a:pt x="f92" y="f74"/>
                                <a:pt x="f93" y="f74"/>
                              </a:cubicBezTo>
                              <a:cubicBezTo>
                                <a:pt x="f94" y="f74"/>
                                <a:pt x="f95" y="f73"/>
                                <a:pt x="f95" y="f72"/>
                              </a:cubicBezTo>
                              <a:lnTo>
                                <a:pt x="f95" y="f70"/>
                              </a:lnTo>
                              <a:lnTo>
                                <a:pt x="f96" y="f70"/>
                              </a:lnTo>
                              <a:lnTo>
                                <a:pt x="f96" y="f72"/>
                              </a:lnTo>
                              <a:cubicBezTo>
                                <a:pt x="f96" y="f73"/>
                                <a:pt x="f97" y="f74"/>
                                <a:pt x="f98" y="f74"/>
                              </a:cubicBezTo>
                              <a:cubicBezTo>
                                <a:pt x="f99" y="f74"/>
                                <a:pt x="f100" y="f73"/>
                                <a:pt x="f100" y="f72"/>
                              </a:cubicBezTo>
                              <a:lnTo>
                                <a:pt x="f100" y="f70"/>
                              </a:lnTo>
                              <a:lnTo>
                                <a:pt x="f101" y="f70"/>
                              </a:lnTo>
                              <a:cubicBezTo>
                                <a:pt x="f102" y="f70"/>
                                <a:pt x="f10" y="f69"/>
                                <a:pt x="f10" y="f68"/>
                              </a:cubicBezTo>
                              <a:lnTo>
                                <a:pt x="f10" y="f67"/>
                              </a:lnTo>
                              <a:cubicBezTo>
                                <a:pt x="f64" y="f66"/>
                                <a:pt x="f63" y="f65"/>
                                <a:pt x="f55" y="f65"/>
                              </a:cubicBezTo>
                              <a:close/>
                              <a:moveTo>
                                <a:pt x="f103" y="f50"/>
                              </a:moveTo>
                              <a:lnTo>
                                <a:pt x="f40" y="f50"/>
                              </a:lnTo>
                              <a:lnTo>
                                <a:pt x="f40" y="f104"/>
                              </a:lnTo>
                              <a:lnTo>
                                <a:pt x="f103" y="f104"/>
                              </a:lnTo>
                              <a:lnTo>
                                <a:pt x="f103" y="f50"/>
                              </a:lnTo>
                              <a:close/>
                              <a:moveTo>
                                <a:pt x="f103" y="f105"/>
                              </a:moveTo>
                              <a:lnTo>
                                <a:pt x="f40" y="f105"/>
                              </a:lnTo>
                              <a:lnTo>
                                <a:pt x="f40" y="f106"/>
                              </a:lnTo>
                              <a:lnTo>
                                <a:pt x="f103" y="f106"/>
                              </a:lnTo>
                              <a:lnTo>
                                <a:pt x="f103" y="f105"/>
                              </a:lnTo>
                              <a:close/>
                              <a:moveTo>
                                <a:pt x="f103" y="f107"/>
                              </a:moveTo>
                              <a:lnTo>
                                <a:pt x="f40" y="f107"/>
                              </a:lnTo>
                              <a:lnTo>
                                <a:pt x="f40" y="f108"/>
                              </a:lnTo>
                              <a:lnTo>
                                <a:pt x="f103" y="f108"/>
                              </a:lnTo>
                              <a:lnTo>
                                <a:pt x="f103" y="f107"/>
                              </a:lnTo>
                              <a:close/>
                              <a:moveTo>
                                <a:pt x="f18" y="f49"/>
                              </a:moveTo>
                              <a:lnTo>
                                <a:pt x="f109" y="f52"/>
                              </a:lnTo>
                              <a:lnTo>
                                <a:pt x="f109" y="f110"/>
                              </a:lnTo>
                              <a:lnTo>
                                <a:pt x="f18" y="f49"/>
                              </a:lnTo>
                              <a:close/>
                              <a:moveTo>
                                <a:pt x="f111" y="f104"/>
                              </a:moveTo>
                              <a:lnTo>
                                <a:pt x="f112" y="f104"/>
                              </a:lnTo>
                              <a:lnTo>
                                <a:pt x="f17" y="f113"/>
                              </a:lnTo>
                              <a:lnTo>
                                <a:pt x="f111" y="f104"/>
                              </a:lnTo>
                              <a:close/>
                              <a:moveTo>
                                <a:pt x="f111" y="f50"/>
                              </a:moveTo>
                              <a:lnTo>
                                <a:pt x="f114" y="f7"/>
                              </a:lnTo>
                              <a:lnTo>
                                <a:pt x="f115" y="f50"/>
                              </a:lnTo>
                              <a:lnTo>
                                <a:pt x="f111" y="f50"/>
                              </a:lnTo>
                              <a:close/>
                              <a:moveTo>
                                <a:pt x="f116" y="f52"/>
                              </a:moveTo>
                              <a:lnTo>
                                <a:pt x="f117" y="f49"/>
                              </a:lnTo>
                              <a:lnTo>
                                <a:pt x="f116" y="f110"/>
                              </a:lnTo>
                              <a:lnTo>
                                <a:pt x="f116" y="f52"/>
                              </a:lnTo>
                              <a:close/>
                              <a:moveTo>
                                <a:pt x="f116" y="f105"/>
                              </a:moveTo>
                              <a:lnTo>
                                <a:pt x="f109" y="f105"/>
                              </a:lnTo>
                              <a:lnTo>
                                <a:pt x="f109" y="f106"/>
                              </a:lnTo>
                              <a:lnTo>
                                <a:pt x="f116" y="f106"/>
                              </a:lnTo>
                              <a:lnTo>
                                <a:pt x="f116" y="f105"/>
                              </a:lnTo>
                              <a:close/>
                              <a:moveTo>
                                <a:pt x="f116" y="f107"/>
                              </a:moveTo>
                              <a:lnTo>
                                <a:pt x="f109" y="f107"/>
                              </a:lnTo>
                              <a:lnTo>
                                <a:pt x="f109" y="f108"/>
                              </a:lnTo>
                              <a:lnTo>
                                <a:pt x="f116" y="f108"/>
                              </a:lnTo>
                              <a:lnTo>
                                <a:pt x="f116" y="f107"/>
                              </a:lnTo>
                              <a:close/>
                              <a:moveTo>
                                <a:pt x="f104" y="f50"/>
                              </a:moveTo>
                              <a:lnTo>
                                <a:pt x="f106" y="f50"/>
                              </a:lnTo>
                              <a:lnTo>
                                <a:pt x="f106" y="f104"/>
                              </a:lnTo>
                              <a:lnTo>
                                <a:pt x="f104" y="f104"/>
                              </a:lnTo>
                              <a:lnTo>
                                <a:pt x="f104" y="f50"/>
                              </a:lnTo>
                              <a:close/>
                              <a:moveTo>
                                <a:pt x="f104" y="f105"/>
                              </a:moveTo>
                              <a:lnTo>
                                <a:pt x="f106" y="f105"/>
                              </a:lnTo>
                              <a:lnTo>
                                <a:pt x="f106" y="f106"/>
                              </a:lnTo>
                              <a:lnTo>
                                <a:pt x="f104" y="f106"/>
                              </a:lnTo>
                              <a:lnTo>
                                <a:pt x="f104" y="f105"/>
                              </a:lnTo>
                              <a:close/>
                              <a:moveTo>
                                <a:pt x="f104" y="f107"/>
                              </a:moveTo>
                              <a:lnTo>
                                <a:pt x="f106" y="f107"/>
                              </a:lnTo>
                              <a:lnTo>
                                <a:pt x="f106" y="f108"/>
                              </a:lnTo>
                              <a:lnTo>
                                <a:pt x="f104" y="f108"/>
                              </a:lnTo>
                              <a:lnTo>
                                <a:pt x="f104" y="f107"/>
                              </a:lnTo>
                              <a:close/>
                              <a:moveTo>
                                <a:pt x="f42" y="f50"/>
                              </a:moveTo>
                              <a:lnTo>
                                <a:pt x="f118" y="f50"/>
                              </a:lnTo>
                              <a:lnTo>
                                <a:pt x="f118" y="f104"/>
                              </a:lnTo>
                              <a:lnTo>
                                <a:pt x="f42" y="f104"/>
                              </a:lnTo>
                              <a:lnTo>
                                <a:pt x="f42" y="f50"/>
                              </a:lnTo>
                              <a:close/>
                              <a:moveTo>
                                <a:pt x="f42" y="f105"/>
                              </a:moveTo>
                              <a:lnTo>
                                <a:pt x="f118" y="f105"/>
                              </a:lnTo>
                              <a:lnTo>
                                <a:pt x="f118" y="f106"/>
                              </a:lnTo>
                              <a:lnTo>
                                <a:pt x="f42" y="f106"/>
                              </a:lnTo>
                              <a:lnTo>
                                <a:pt x="f42" y="f105"/>
                              </a:lnTo>
                              <a:close/>
                              <a:moveTo>
                                <a:pt x="f42" y="f107"/>
                              </a:moveTo>
                              <a:lnTo>
                                <a:pt x="f118" y="f107"/>
                              </a:lnTo>
                              <a:lnTo>
                                <a:pt x="f118" y="f108"/>
                              </a:lnTo>
                              <a:lnTo>
                                <a:pt x="f42" y="f108"/>
                              </a:lnTo>
                              <a:lnTo>
                                <a:pt x="f42" y="f107"/>
                              </a:lnTo>
                              <a:close/>
                              <a:moveTo>
                                <a:pt x="f119" y="f120"/>
                              </a:moveTo>
                              <a:lnTo>
                                <a:pt x="f121" y="f120"/>
                              </a:lnTo>
                              <a:lnTo>
                                <a:pt x="f121" y="f122"/>
                              </a:lnTo>
                              <a:cubicBezTo>
                                <a:pt x="f121" y="f123"/>
                                <a:pt x="f124" y="f125"/>
                                <a:pt x="f126" y="f125"/>
                              </a:cubicBezTo>
                              <a:cubicBezTo>
                                <a:pt x="f127" y="f125"/>
                                <a:pt x="f128" y="f123"/>
                                <a:pt x="f128" y="f122"/>
                              </a:cubicBezTo>
                              <a:lnTo>
                                <a:pt x="f128" y="f120"/>
                              </a:lnTo>
                              <a:lnTo>
                                <a:pt x="f129" y="f120"/>
                              </a:lnTo>
                              <a:lnTo>
                                <a:pt x="f129" y="f122"/>
                              </a:lnTo>
                              <a:cubicBezTo>
                                <a:pt x="f129" y="f123"/>
                                <a:pt x="f130" y="f125"/>
                                <a:pt x="f131" y="f125"/>
                              </a:cubicBezTo>
                              <a:cubicBezTo>
                                <a:pt x="f132" y="f125"/>
                                <a:pt x="f133" y="f123"/>
                                <a:pt x="f133" y="f122"/>
                              </a:cubicBezTo>
                              <a:lnTo>
                                <a:pt x="f133" y="f120"/>
                              </a:lnTo>
                              <a:lnTo>
                                <a:pt x="f134" y="f120"/>
                              </a:lnTo>
                              <a:lnTo>
                                <a:pt x="f134" y="f122"/>
                              </a:lnTo>
                              <a:cubicBezTo>
                                <a:pt x="f134" y="f123"/>
                                <a:pt x="f135" y="f125"/>
                                <a:pt x="f136" y="f125"/>
                              </a:cubicBezTo>
                              <a:cubicBezTo>
                                <a:pt x="f74" y="f125"/>
                                <a:pt x="f73" y="f123"/>
                                <a:pt x="f73" y="f122"/>
                              </a:cubicBezTo>
                              <a:lnTo>
                                <a:pt x="f73" y="f120"/>
                              </a:lnTo>
                              <a:lnTo>
                                <a:pt x="f137" y="f120"/>
                              </a:lnTo>
                              <a:lnTo>
                                <a:pt x="f137" y="f122"/>
                              </a:lnTo>
                              <a:cubicBezTo>
                                <a:pt x="f137" y="f123"/>
                                <a:pt x="f138" y="f125"/>
                                <a:pt x="f139" y="f125"/>
                              </a:cubicBezTo>
                              <a:cubicBezTo>
                                <a:pt x="f105" y="f125"/>
                                <a:pt x="f140" y="f123"/>
                                <a:pt x="f140" y="f122"/>
                              </a:cubicBezTo>
                              <a:lnTo>
                                <a:pt x="f140" y="f120"/>
                              </a:lnTo>
                              <a:lnTo>
                                <a:pt x="f141" y="f120"/>
                              </a:lnTo>
                              <a:lnTo>
                                <a:pt x="f141" y="f122"/>
                              </a:lnTo>
                              <a:cubicBezTo>
                                <a:pt x="f141" y="f123"/>
                                <a:pt x="f142" y="f125"/>
                                <a:pt x="f143" y="f125"/>
                              </a:cubicBezTo>
                              <a:cubicBezTo>
                                <a:pt x="f118" y="f125"/>
                                <a:pt x="f48" y="f123"/>
                                <a:pt x="f48" y="f122"/>
                              </a:cubicBezTo>
                              <a:lnTo>
                                <a:pt x="f48" y="f120"/>
                              </a:lnTo>
                              <a:lnTo>
                                <a:pt x="f144" y="f120"/>
                              </a:lnTo>
                              <a:lnTo>
                                <a:pt x="f144" y="f122"/>
                              </a:lnTo>
                              <a:cubicBezTo>
                                <a:pt x="f144" y="f123"/>
                                <a:pt x="f52" y="f125"/>
                                <a:pt x="f145" y="f125"/>
                              </a:cubicBezTo>
                              <a:cubicBezTo>
                                <a:pt x="f146" y="f125"/>
                                <a:pt x="f147" y="f123"/>
                                <a:pt x="f147" y="f122"/>
                              </a:cubicBezTo>
                              <a:lnTo>
                                <a:pt x="f147" y="f120"/>
                              </a:lnTo>
                              <a:lnTo>
                                <a:pt x="f53" y="f120"/>
                              </a:lnTo>
                              <a:lnTo>
                                <a:pt x="f53" y="f148"/>
                              </a:lnTo>
                              <a:lnTo>
                                <a:pt x="f149" y="f148"/>
                              </a:lnTo>
                              <a:lnTo>
                                <a:pt x="f149" y="f120"/>
                              </a:lnTo>
                              <a:close/>
                              <a:moveTo>
                                <a:pt x="f119" y="f108"/>
                              </a:moveTo>
                              <a:lnTo>
                                <a:pt x="f8" y="f108"/>
                              </a:lnTo>
                              <a:lnTo>
                                <a:pt x="f8" y="f107"/>
                              </a:lnTo>
                              <a:lnTo>
                                <a:pt x="f119" y="f107"/>
                              </a:lnTo>
                              <a:lnTo>
                                <a:pt x="f119" y="f108"/>
                              </a:lnTo>
                              <a:close/>
                              <a:moveTo>
                                <a:pt x="f119" y="f106"/>
                              </a:moveTo>
                              <a:lnTo>
                                <a:pt x="f8" y="f106"/>
                              </a:lnTo>
                              <a:lnTo>
                                <a:pt x="f8" y="f105"/>
                              </a:lnTo>
                              <a:lnTo>
                                <a:pt x="f119" y="f105"/>
                              </a:lnTo>
                              <a:lnTo>
                                <a:pt x="f119" y="f106"/>
                              </a:lnTo>
                              <a:close/>
                              <a:moveTo>
                                <a:pt x="f119" y="f104"/>
                              </a:moveTo>
                              <a:lnTo>
                                <a:pt x="f8" y="f104"/>
                              </a:lnTo>
                              <a:lnTo>
                                <a:pt x="f8" y="f50"/>
                              </a:lnTo>
                              <a:lnTo>
                                <a:pt x="f119" y="f50"/>
                              </a:lnTo>
                              <a:lnTo>
                                <a:pt x="f119" y="f1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497D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wpg:wgp>
                </a:graphicData>
              </a:graphic>
            </wp:anchor>
          </w:drawing>
        </mc:Choice>
        <mc:Fallback>
          <w:pict>
            <v:group w14:anchorId="16AFBBB9" id="Groep 6" o:spid="_x0000_s1026" style="position:absolute;margin-left:.5pt;margin-top:-269.1pt;width:539.7pt;height:1036.85pt;z-index:-251657216;mso-position-horizontal-relative:margin" coordorigin="-43,24047" coordsize="68586,107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">
              <v:rect id="Rechthoek 17" o:spid="_x0000_s1027" style="position:absolute;top:127863;width:67838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" fillcolor="#f2f2f2" stroked="f">
                <v:textbox inset="0,0,0,0"/>
              </v:rect>
              <v:rect id="Rechthoek 5" o:spid="_x0000_s1028" style="position:absolute;top:29403;width:68543;height:15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" fillcolor="#1f497d" stroked="f">
                <v:fill color2="#558ed5" angle="90" focus="100%" type="gradient">
                  <o:fill v:ext="view" type="gradientUnscaled"/>
                </v:fill>
                <v:textbox inset="0,0,0,0"/>
              </v:rect>
              <v:rect id="Rechthoek" o:spid="_x0000_s1029" style="position:absolute;top:127702;width:6785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" fillcolor="#1f497d" stroked="f">
                <v:textbox inset="0,0,0,0"/>
              </v:rect>
              <v:group id="Groep 2" o:spid="_x0000_s1030" style="position:absolute;top:44240;width:68543;height:71341" coordsize="68543,71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<v:group id="Groep 1" o:spid="_x0000_s1031" style="position:absolute;width:68543;height:71341" coordsize="68543,71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rect id="Rechthoek" o:spid="_x0000_s1032" style="position:absolute;left:731;width:67812;height:71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" fillcolor="#333a56" stroked="f">
                    <v:fill opacity="13107f"/>
                    <v:textbox inset="0,0,0,0"/>
                  </v:rect>
                  <v:rect id="Rechthoek" o:spid="_x0000_s1033" style="position:absolute;top:148;width:67849;height:70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" strokecolor="#1f497d" strokeweight=".35281mm">
                    <v:stroke opacity="19789f"/>
                    <v:textbox inset="0,0,0,0"/>
                  </v:rect>
                </v:group>
                <v:rect id="Rechthoek" o:spid="_x0000_s1034" style="position:absolute;width:67849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" fillcolor="#1f497d" stroked="f">
                  <v:textbox inset="0,0,0,0"/>
                </v:rect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Afbeelding 11" o:spid="_x0000_s1035" type="#_x0000_t75" alt="decoratieve afbeelding van lijnen in de vorm van pijlen" style="position:absolute;left:24004;width:20411;height:68505;rotation:58982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">
                <v:imagedata r:id="rId2" o:title="decoratieve afbeelding van lijnen in de vorm van pijlen" croptop="672f" cropright="46389f"/>
              </v:shape>
              <v:shape id="Ronde hoek zelfde zijde rechthoek 14" o:spid="_x0000_s1036" style="position:absolute;left:2721;top:29403;width:8857;height:8720;rotation:11796470fd;visibility:visible;mso-wrap-style:square;v-text-anchor:top" coordsize="885760,87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" path="m145333,l740427,wa595094,,885760,290666,740427,,885760,145333l885760,871980,,871980,,145333wa,,290666,290666,,145333,145333,xe" stroked="f">
                <v:path arrowok="t" o:connecttype="custom" o:connectlocs="442880,0;885760,435990;442880,871980;0,435990" o:connectangles="270,0,90,180" textboxrect="42567,42567,843193,871980"/>
              </v:shape>
              <v:shape id="Vorm" o:spid="_x0000_s1037" style="position:absolute;left:4462;top:31174;width:5080;height:5168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" path="m17388,5022l11826,1350v,-108,54,-162,54,-270c11880,486,11394,,10800,,10206,,9720,486,9720,1080v,108,,162,54,270l4212,5022,,5022,,21600r21600,l21600,5022r-4212,xm10800,702v216,,378,162,378,378c11178,1296,11016,1458,10800,1458v-216,,-378,-162,-378,-378c10422,864,10584,702,10800,702xm10152,1944v378,270,918,270,1296,l16092,5022r-10584,l10152,1944xm20844,20898r-20142,l702,5778r20142,l20844,20898xm16524,19440r-4698,c11610,19440,11448,19602,11448,19818v,216,162,378,378,378l16524,20196v216,,378,-162,378,-378c16902,19602,16740,19440,16524,19440xm19440,19440r-1458,c17766,19440,17604,19602,17604,19818v,216,162,378,378,378l19440,20196v216,,378,-162,378,-378c19764,19602,19602,19440,19440,19440xm1782,20142r2160,c4158,20142,4320,19980,4320,19764v,-216,-162,-378,-378,-378l1782,19386v-216,,-378,162,-378,378c1404,19980,1566,20142,1782,20142xm1782,18738r17982,c19980,18738,20142,18576,20142,18360r,-10800c20142,7344,19980,7182,19764,7182r-1836,l17928,6804v,-216,-162,-378,-378,-378c17334,6426,17172,6588,17172,6804r,378l16470,7182r,-378c16470,6588,16308,6426,16092,6426v-216,,-378,162,-378,378l15714,7182r-702,l15012,6804v,-216,-162,-378,-378,-378c14418,6426,14256,6588,14256,6804r,378l6480,7182r,-378c6480,6588,6318,6426,6102,6426v-216,,-378,162,-378,378l5724,7182r-702,l5022,6804v,-216,-162,-378,-378,-378c4428,6426,4266,6588,4266,6804r,378l3618,7182r,-378c3618,6588,3456,6426,3240,6426v-216,,-378,162,-378,378l2862,7182r-1134,c1512,7182,1350,7344,1350,7560r,10800c1404,18576,1566,18738,1782,18738xm8640,17982r-2862,l5778,15822r2862,l8640,17982xm8640,15120r-2862,l5778,12960r2862,l8640,15120xm8640,12258r-2862,l5778,10098r2862,l8640,12258xm10206,16902r-864,702l9342,16200r864,702xm9990,15822r1566,l10800,16416r-810,-594xm9990,17982r756,-594l11502,17982r-1512,xm12204,17604r-864,-702l12204,16200r,1404xm12204,15120r-2862,l9342,12960r2862,l12204,15120xm12204,12258r-2862,l9342,10098r2862,l12204,12258xm15822,17982r-2862,l12960,15822r2862,l15822,17982xm15822,15120r-2862,l12960,12960r2862,l15822,15120xm15822,12258r-2862,l12960,10098r2862,l15822,12258xm19440,17982r-2862,l16578,15822r2862,l19440,17982xm19440,15120r-2862,l16578,12960r2862,l19440,15120xm19440,12258r-2862,l16578,10098r2862,l19440,12258xm2160,7938r756,l2916,8316v,216,162,378,378,378c3510,8694,3672,8532,3672,8316r,-378l4374,7938r,378c4374,8532,4536,8694,4752,8694v216,,378,-162,378,-378l5130,7938r702,l5832,8316v,216,162,378,378,378c6426,8694,6588,8532,6588,8316r,-378l14526,7938r,378c14526,8532,14688,8694,14904,8694v216,,378,-162,378,-378l15282,7938r702,l15984,8316v,216,162,378,378,378c16578,8694,16740,8532,16740,8316r,-378l17442,7938r,378c17442,8532,17604,8694,17820,8694v216,,378,-162,378,-378l18198,7938r1458,l19656,9396r-17280,l2376,7938r-216,xm2160,10098r2862,l5022,12258r-2862,l2160,10098xm2160,12960r2862,l5022,15120r-2862,l2160,12960xm2160,15822r2862,l5022,17982r-2862,l2160,15822xe" fillcolor="#1f497d" stroked="f">
                <v:path arrowok="t" o:connecttype="custom" o:connectlocs="253984,0;507967,258364;253984,516727;0,258364;253983,258364;253983,258364;253983,258364;253983,258364" o:connectangles="270,0,90,180,0,90,180,270" textboxrect="0,0,21600,21600"/>
              </v:shape>
              <w10:wrap anchorx="margin"/>
            </v:group>
          </w:pict>
        </mc:Fallback>
      </mc:AlternateContent>
    </w:r>
    <w:r>
      <w:rPr>
        <w:noProof/>
      </w:rPr>
      <w:drawing>
        <wp:inline distT="0" distB="0" distL="0" distR="0" wp14:anchorId="3A4A3DD7" wp14:editId="4D332F68">
          <wp:extent cx="2091113" cy="460162"/>
          <wp:effectExtent l="0" t="0" r="4387" b="0"/>
          <wp:docPr id="13" name="Afbeelding 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091113" cy="460162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attachedTemplate r:id="rId1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useWord2013TrackBottomHyphenation" w:uri="http://schemas.microsoft.com/office/word" w:val="1"/>
  </w:compat>
  <w:rsids>
    <w:rsidRoot w:val="00CE4DF0"/>
    <w:rsid w:val="00143B90"/>
    <w:rsid w:val="00CE4DF0"/>
    <w:rsid w:val="00F763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3EC9C1"/>
  <w15:docId w15:val="{543D0460-DA0F-43FC-94F6-8712B64E78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Franklin Gothic Book" w:eastAsia="MS Mincho" w:hAnsi="Franklin Gothic Book" w:cs="Times New Roman"/>
        <w:lang w:val="nl-NL" w:eastAsia="en-US" w:bidi="ar-SA"/>
      </w:rPr>
    </w:rPrDefault>
    <w:pPrDefault>
      <w:pPr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pPr>
      <w:suppressAutoHyphens/>
    </w:pPr>
    <w:rPr>
      <w:sz w:val="24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pPr>
      <w:tabs>
        <w:tab w:val="center" w:pos="4680"/>
        <w:tab w:val="right" w:pos="9360"/>
      </w:tabs>
    </w:pPr>
  </w:style>
  <w:style w:type="character" w:customStyle="1" w:styleId="KoptekstChar">
    <w:name w:val="Koptekst Char"/>
    <w:basedOn w:val="Standaardalinea-lettertype"/>
  </w:style>
  <w:style w:type="paragraph" w:styleId="Voettekst">
    <w:name w:val="footer"/>
    <w:basedOn w:val="Standaard"/>
    <w:pPr>
      <w:tabs>
        <w:tab w:val="center" w:pos="4680"/>
        <w:tab w:val="right" w:pos="9360"/>
      </w:tabs>
    </w:pPr>
  </w:style>
  <w:style w:type="character" w:customStyle="1" w:styleId="VoettekstChar">
    <w:name w:val="Voettekst Char"/>
    <w:basedOn w:val="Standaardalinea-lettertype"/>
  </w:style>
  <w:style w:type="paragraph" w:styleId="Titel">
    <w:name w:val="Title"/>
    <w:basedOn w:val="Standaard"/>
    <w:next w:val="Standaard"/>
    <w:uiPriority w:val="10"/>
    <w:qFormat/>
    <w:pPr>
      <w:contextualSpacing/>
      <w:jc w:val="center"/>
    </w:pPr>
    <w:rPr>
      <w:rFonts w:ascii="Constantia" w:eastAsia="Times New Roman" w:hAnsi="Constantia"/>
      <w:b/>
      <w:color w:val="FFFFFF"/>
      <w:spacing w:val="-10"/>
      <w:kern w:val="3"/>
      <w:sz w:val="32"/>
      <w:szCs w:val="56"/>
    </w:rPr>
  </w:style>
  <w:style w:type="character" w:customStyle="1" w:styleId="TitelChar">
    <w:name w:val="Titel Char"/>
    <w:rPr>
      <w:rFonts w:ascii="Constantia" w:eastAsia="Times New Roman" w:hAnsi="Constantia"/>
      <w:b/>
      <w:color w:val="FFFFFF"/>
      <w:spacing w:val="-10"/>
      <w:kern w:val="3"/>
      <w:sz w:val="32"/>
      <w:szCs w:val="56"/>
    </w:rPr>
  </w:style>
  <w:style w:type="paragraph" w:styleId="Normaalweb">
    <w:name w:val="Normal (Web)"/>
    <w:basedOn w:val="Standaard"/>
    <w:pPr>
      <w:spacing w:before="100" w:after="100"/>
    </w:pPr>
    <w:rPr>
      <w:rFonts w:ascii="Times New Roman" w:eastAsia="Times New Roman" w:hAnsi="Times New Roman"/>
    </w:rPr>
  </w:style>
  <w:style w:type="paragraph" w:customStyle="1" w:styleId="Tekst">
    <w:name w:val="Tekst"/>
    <w:basedOn w:val="Standaard"/>
    <w:next w:val="Standaard"/>
    <w:pPr>
      <w:spacing w:after="240"/>
    </w:pPr>
    <w:rPr>
      <w:color w:val="000000"/>
      <w:sz w:val="22"/>
    </w:rPr>
  </w:style>
  <w:style w:type="paragraph" w:customStyle="1" w:styleId="Blauwetekst">
    <w:name w:val="Blauwe tekst"/>
    <w:basedOn w:val="Standaard"/>
    <w:pPr>
      <w:spacing w:after="120"/>
    </w:pPr>
    <w:rPr>
      <w:color w:val="1F497D"/>
      <w:sz w:val="22"/>
    </w:rPr>
  </w:style>
  <w:style w:type="paragraph" w:customStyle="1" w:styleId="Contactpersonen">
    <w:name w:val="Contactpersonen"/>
    <w:basedOn w:val="Standaard"/>
    <w:pPr>
      <w:jc w:val="center"/>
    </w:pPr>
    <w:rPr>
      <w:color w:val="1F497D"/>
      <w:sz w:val="20"/>
      <w:szCs w:val="20"/>
    </w:rPr>
  </w:style>
  <w:style w:type="character" w:styleId="Tekstvantijdelijkeaanduiding">
    <w:name w:val="Placeholder Text"/>
    <w:rPr>
      <w:color w:val="808080"/>
    </w:rPr>
  </w:style>
  <w:style w:type="paragraph" w:customStyle="1" w:styleId="Vettetekst">
    <w:name w:val="Vette tekst"/>
    <w:basedOn w:val="Tekst"/>
    <w:rPr>
      <w:b/>
      <w:bCs/>
      <w:sz w:val="24"/>
    </w:rPr>
  </w:style>
  <w:style w:type="paragraph" w:customStyle="1" w:styleId="Blauwe">
    <w:name w:val="Blauwe"/>
    <w:basedOn w:val="Blauwetekst"/>
    <w:rPr>
      <w:b/>
      <w:bCs/>
      <w:sz w:val="24"/>
    </w:rPr>
  </w:style>
  <w:style w:type="paragraph" w:customStyle="1" w:styleId="Notities">
    <w:name w:val="Notities"/>
    <w:basedOn w:val="Blauwetekst"/>
    <w:rPr>
      <w:i/>
      <w:iCs/>
      <w:sz w:val="20"/>
    </w:rPr>
  </w:style>
  <w:style w:type="paragraph" w:customStyle="1" w:styleId="Kleinetekst">
    <w:name w:val="Kleine tekst"/>
    <w:basedOn w:val="Standaard"/>
    <w:pPr>
      <w:spacing w:after="120"/>
    </w:pPr>
    <w:rPr>
      <w:sz w:val="18"/>
    </w:rPr>
  </w:style>
  <w:style w:type="paragraph" w:customStyle="1" w:styleId="Legendatekst">
    <w:name w:val="Legendatekst"/>
    <w:basedOn w:val="Kleinetekst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Inhoudskalender%20voor%20kleine%20bedrijven" TargetMode="Externa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Inhoudskalender%20voor%20kleine%20bedrijven</Template>
  <TotalTime>2</TotalTime>
  <Pages>1</Pages>
  <Words>100</Words>
  <Characters>555</Characters>
  <Application>Microsoft Office Word</Application>
  <DocSecurity>0</DocSecurity>
  <Lines>4</Lines>
  <Paragraphs>1</Paragraphs>
  <ScaleCrop>false</ScaleCrop>
  <Company/>
  <LinksUpToDate>false</LinksUpToDate>
  <CharactersWithSpaces>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debbie ten Cate</dc:creator>
  <dc:description/>
  <cp:lastModifiedBy>debbie ten Cate</cp:lastModifiedBy>
  <cp:revision>2</cp:revision>
  <dcterms:created xsi:type="dcterms:W3CDTF">2022-01-15T15:30:00Z</dcterms:created>
  <dcterms:modified xsi:type="dcterms:W3CDTF">2022-01-15T15:30:00Z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