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4902"/>
        <w:gridCol w:w="5222"/>
        <w:gridCol w:w="277"/>
      </w:tblGrid>
      <w:tr w:rsidR="00CE4DF0" w14:paraId="16C53855" w14:textId="77777777">
        <w:trPr>
          <w:trHeight w:val="983"/>
        </w:trPr>
        <w:tc>
          <w:tcPr>
            <w:tcW w:w="3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0E314" w14:textId="77777777" w:rsidR="00CE4DF0" w:rsidRDefault="00CE4DF0">
            <w:pPr>
              <w:pStyle w:val="Titel"/>
            </w:pPr>
          </w:p>
        </w:tc>
        <w:tc>
          <w:tcPr>
            <w:tcW w:w="4902" w:type="dxa"/>
            <w:shd w:val="clear" w:color="auto" w:fill="1F49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D43FEC" w14:textId="77777777" w:rsidR="00CE4DF0" w:rsidRDefault="001A5FF9" w:rsidP="0070417B">
            <w:pPr>
              <w:pStyle w:val="Titel"/>
              <w:jc w:val="left"/>
            </w:pPr>
            <w:r>
              <w:t xml:space="preserve">Herfst seizoen </w:t>
            </w:r>
            <w:r w:rsidR="0070417B">
              <w:t xml:space="preserve"> 2022</w:t>
            </w:r>
            <w:r w:rsidR="00F76348">
              <w:br/>
            </w:r>
            <w:r w:rsidR="00F76348">
              <w:rPr>
                <w:lang w:bidi="nl-NL"/>
              </w:rPr>
              <w:t xml:space="preserve">Zaterdag 0chtend </w:t>
            </w:r>
          </w:p>
        </w:tc>
        <w:tc>
          <w:tcPr>
            <w:tcW w:w="52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5096A" w14:textId="77777777" w:rsidR="00CE4DF0" w:rsidRDefault="00CE4DF0">
            <w:pPr>
              <w:pStyle w:val="Titel"/>
            </w:pPr>
          </w:p>
        </w:tc>
        <w:tc>
          <w:tcPr>
            <w:tcW w:w="3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6708B2" w14:textId="77777777" w:rsidR="00CE4DF0" w:rsidRDefault="00CE4DF0">
            <w:pPr>
              <w:pStyle w:val="Titel"/>
            </w:pPr>
          </w:p>
        </w:tc>
      </w:tr>
      <w:tr w:rsidR="00CE4DF0" w14:paraId="17592D4F" w14:textId="77777777">
        <w:trPr>
          <w:trHeight w:val="543"/>
        </w:trPr>
        <w:tc>
          <w:tcPr>
            <w:tcW w:w="3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0EDA0A" w14:textId="77777777" w:rsidR="00CE4DF0" w:rsidRDefault="00CE4DF0">
            <w:pPr>
              <w:pStyle w:val="Tekst"/>
            </w:pPr>
          </w:p>
        </w:tc>
        <w:tc>
          <w:tcPr>
            <w:tcW w:w="1012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F7E35" w14:textId="77777777" w:rsidR="00CE4DF0" w:rsidRDefault="00CE4DF0">
            <w:pPr>
              <w:pStyle w:val="Tekst"/>
            </w:pPr>
          </w:p>
        </w:tc>
        <w:tc>
          <w:tcPr>
            <w:tcW w:w="3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9A985" w14:textId="77777777" w:rsidR="00CE4DF0" w:rsidRDefault="00CE4DF0">
            <w:pPr>
              <w:pStyle w:val="Tekst"/>
            </w:pPr>
          </w:p>
        </w:tc>
      </w:tr>
      <w:tr w:rsidR="00CE4DF0" w14:paraId="7CD4CED3" w14:textId="77777777">
        <w:trPr>
          <w:trHeight w:val="10672"/>
        </w:trPr>
        <w:tc>
          <w:tcPr>
            <w:tcW w:w="3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2BE8F2" w14:textId="77777777" w:rsidR="00CE4DF0" w:rsidRDefault="00CE4DF0">
            <w:pPr>
              <w:pStyle w:val="Tekst"/>
            </w:pPr>
          </w:p>
        </w:tc>
        <w:tc>
          <w:tcPr>
            <w:tcW w:w="1012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945D0F" w14:textId="77777777" w:rsidR="001A5FF9" w:rsidRDefault="00662F82">
            <w:r>
              <w:t xml:space="preserve">Er start een groep om  09.30 of 11.00 uur, </w:t>
            </w:r>
          </w:p>
          <w:p w14:paraId="14C2FDCA" w14:textId="77777777" w:rsidR="00CE4DF0" w:rsidRDefault="00662F82">
            <w:r>
              <w:t xml:space="preserve">de indeling </w:t>
            </w:r>
            <w:r w:rsidR="001A5FF9">
              <w:t>krijg je een week van te voren via een email.</w:t>
            </w:r>
          </w:p>
          <w:tbl>
            <w:tblPr>
              <w:tblW w:w="9908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152"/>
              <w:gridCol w:w="236"/>
              <w:gridCol w:w="1152"/>
              <w:gridCol w:w="236"/>
              <w:gridCol w:w="2880"/>
              <w:gridCol w:w="236"/>
              <w:gridCol w:w="236"/>
              <w:gridCol w:w="403"/>
              <w:gridCol w:w="236"/>
              <w:gridCol w:w="3141"/>
            </w:tblGrid>
            <w:tr w:rsidR="00CE4DF0" w:rsidRPr="001A5FF9" w14:paraId="5A6AE548" w14:textId="77777777">
              <w:tc>
                <w:tcPr>
                  <w:tcW w:w="1152" w:type="dxa"/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78EF318" w14:textId="77777777" w:rsidR="00CE4DF0" w:rsidRDefault="00CE4DF0">
                  <w:pPr>
                    <w:pStyle w:val="Blauwe"/>
                  </w:pPr>
                </w:p>
              </w:tc>
              <w:tc>
                <w:tcPr>
                  <w:tcW w:w="236" w:type="dxa"/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210A8D9" w14:textId="77777777" w:rsidR="00CE4DF0" w:rsidRDefault="00CE4DF0">
                  <w:pPr>
                    <w:pStyle w:val="Blauwe"/>
                  </w:pPr>
                </w:p>
              </w:tc>
              <w:tc>
                <w:tcPr>
                  <w:tcW w:w="1152" w:type="dxa"/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42A7176" w14:textId="77777777" w:rsidR="00CE4DF0" w:rsidRDefault="00CE4DF0">
                  <w:pPr>
                    <w:pStyle w:val="Blauwe"/>
                  </w:pPr>
                </w:p>
              </w:tc>
              <w:tc>
                <w:tcPr>
                  <w:tcW w:w="236" w:type="dxa"/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B4F9388" w14:textId="77777777" w:rsidR="00CE4DF0" w:rsidRDefault="00CE4DF0">
                  <w:pPr>
                    <w:pStyle w:val="Blauwe"/>
                  </w:pPr>
                </w:p>
              </w:tc>
              <w:tc>
                <w:tcPr>
                  <w:tcW w:w="2880" w:type="dxa"/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6DBB62E" w14:textId="77777777" w:rsidR="00CE4DF0" w:rsidRDefault="00CE4DF0">
                  <w:pPr>
                    <w:pStyle w:val="Blauwe"/>
                  </w:pPr>
                </w:p>
              </w:tc>
              <w:tc>
                <w:tcPr>
                  <w:tcW w:w="236" w:type="dxa"/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5E8BA29" w14:textId="77777777" w:rsidR="00CE4DF0" w:rsidRDefault="00CE4DF0">
                  <w:pPr>
                    <w:pStyle w:val="Blauwe"/>
                  </w:pPr>
                </w:p>
              </w:tc>
              <w:tc>
                <w:tcPr>
                  <w:tcW w:w="236" w:type="dxa"/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C3A7A41" w14:textId="77777777" w:rsidR="00CE4DF0" w:rsidRDefault="00CE4DF0">
                  <w:pPr>
                    <w:pStyle w:val="Blauwe"/>
                  </w:pPr>
                </w:p>
              </w:tc>
              <w:tc>
                <w:tcPr>
                  <w:tcW w:w="3780" w:type="dxa"/>
                  <w:gridSpan w:val="3"/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A70F4C3" w14:textId="77777777" w:rsidR="00CE4DF0" w:rsidRPr="001A5FF9" w:rsidRDefault="00F76348">
                  <w:pPr>
                    <w:pStyle w:val="Legendatekst"/>
                    <w:rPr>
                      <w:lang w:val="en-US"/>
                    </w:rPr>
                  </w:pPr>
                  <w:r>
                    <w:rPr>
                      <w:lang w:val="en-US" w:bidi="nl-NL"/>
                    </w:rPr>
                    <w:t>T - Twitter / F - Facebook / I - Instagram /</w:t>
                  </w:r>
                  <w:r>
                    <w:rPr>
                      <w:lang w:val="en-US" w:bidi="nl-NL"/>
                    </w:rPr>
                    <w:br/>
                    <w:t>P - Pinterest / L - LinkedIn</w:t>
                  </w:r>
                </w:p>
              </w:tc>
            </w:tr>
            <w:tr w:rsidR="00CE4DF0" w14:paraId="065EDD59" w14:textId="77777777">
              <w:tc>
                <w:tcPr>
                  <w:tcW w:w="1152" w:type="dxa"/>
                  <w:shd w:val="clear" w:color="auto" w:fill="F2F2F2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1EAF284" w14:textId="77777777" w:rsidR="00CE4DF0" w:rsidRDefault="00F76348">
                  <w:pPr>
                    <w:pStyle w:val="Blauwe"/>
                  </w:pPr>
                  <w:r>
                    <w:rPr>
                      <w:lang w:bidi="nl-NL"/>
                    </w:rPr>
                    <w:t>Datum</w:t>
                  </w:r>
                </w:p>
              </w:tc>
              <w:tc>
                <w:tcPr>
                  <w:tcW w:w="236" w:type="dxa"/>
                  <w:shd w:val="clear" w:color="auto" w:fill="F2F2F2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D66995B" w14:textId="77777777" w:rsidR="00CE4DF0" w:rsidRDefault="00CE4DF0">
                  <w:pPr>
                    <w:pStyle w:val="Blauwe"/>
                  </w:pPr>
                </w:p>
              </w:tc>
              <w:tc>
                <w:tcPr>
                  <w:tcW w:w="1152" w:type="dxa"/>
                  <w:shd w:val="clear" w:color="auto" w:fill="F2F2F2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4160503" w14:textId="77777777" w:rsidR="00CE4DF0" w:rsidRDefault="00F76348">
                  <w:pPr>
                    <w:pStyle w:val="Blauwe"/>
                  </w:pPr>
                  <w:r>
                    <w:rPr>
                      <w:lang w:bidi="nl-NL"/>
                    </w:rPr>
                    <w:t>Tijd</w:t>
                  </w:r>
                </w:p>
              </w:tc>
              <w:tc>
                <w:tcPr>
                  <w:tcW w:w="236" w:type="dxa"/>
                  <w:shd w:val="clear" w:color="auto" w:fill="F2F2F2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BCB0C78" w14:textId="77777777" w:rsidR="00CE4DF0" w:rsidRDefault="00CE4DF0">
                  <w:pPr>
                    <w:pStyle w:val="Blauwe"/>
                  </w:pPr>
                </w:p>
              </w:tc>
              <w:tc>
                <w:tcPr>
                  <w:tcW w:w="2880" w:type="dxa"/>
                  <w:shd w:val="clear" w:color="auto" w:fill="F2F2F2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7AA4344" w14:textId="77777777" w:rsidR="00CE4DF0" w:rsidRDefault="00F76348">
                  <w:pPr>
                    <w:pStyle w:val="Blauwe"/>
                  </w:pPr>
                  <w:r>
                    <w:rPr>
                      <w:lang w:bidi="nl-NL"/>
                    </w:rPr>
                    <w:t>Thema</w:t>
                  </w:r>
                </w:p>
              </w:tc>
              <w:tc>
                <w:tcPr>
                  <w:tcW w:w="236" w:type="dxa"/>
                  <w:shd w:val="clear" w:color="auto" w:fill="F2F2F2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9E3624B" w14:textId="77777777" w:rsidR="00CE4DF0" w:rsidRDefault="00CE4DF0">
                  <w:pPr>
                    <w:pStyle w:val="Blauwe"/>
                  </w:pPr>
                </w:p>
              </w:tc>
              <w:tc>
                <w:tcPr>
                  <w:tcW w:w="236" w:type="dxa"/>
                  <w:shd w:val="clear" w:color="auto" w:fill="F2F2F2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33EA1E0" w14:textId="77777777" w:rsidR="00CE4DF0" w:rsidRDefault="00CE4DF0">
                  <w:pPr>
                    <w:pStyle w:val="Blauwe"/>
                  </w:pPr>
                </w:p>
              </w:tc>
              <w:tc>
                <w:tcPr>
                  <w:tcW w:w="3780" w:type="dxa"/>
                  <w:gridSpan w:val="3"/>
                  <w:shd w:val="clear" w:color="auto" w:fill="F2F2F2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4D4E4EB" w14:textId="77777777" w:rsidR="00CE4DF0" w:rsidRDefault="00F76348">
                  <w:pPr>
                    <w:pStyle w:val="Blauwe"/>
                  </w:pPr>
                  <w:r>
                    <w:rPr>
                      <w:lang w:bidi="nl-NL"/>
                    </w:rPr>
                    <w:t>Sociaal netwerk/notitie</w:t>
                  </w:r>
                </w:p>
              </w:tc>
            </w:tr>
            <w:tr w:rsidR="00CE4DF0" w14:paraId="204EAD15" w14:textId="77777777">
              <w:tc>
                <w:tcPr>
                  <w:tcW w:w="1152" w:type="dxa"/>
                  <w:tcBorders>
                    <w:bottom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05E47DF" w14:textId="77777777" w:rsidR="00CE4DF0" w:rsidRDefault="00CE4DF0"/>
              </w:tc>
              <w:tc>
                <w:tcPr>
                  <w:tcW w:w="236" w:type="dxa"/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3BF7F3C1" w14:textId="77777777" w:rsidR="00CE4DF0" w:rsidRDefault="00CE4DF0"/>
              </w:tc>
              <w:tc>
                <w:tcPr>
                  <w:tcW w:w="1152" w:type="dxa"/>
                  <w:tcBorders>
                    <w:bottom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324F005E" w14:textId="77777777" w:rsidR="00CE4DF0" w:rsidRDefault="00CE4DF0"/>
              </w:tc>
              <w:tc>
                <w:tcPr>
                  <w:tcW w:w="236" w:type="dxa"/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BCDE26E" w14:textId="77777777" w:rsidR="00CE4DF0" w:rsidRDefault="00CE4DF0"/>
              </w:tc>
              <w:tc>
                <w:tcPr>
                  <w:tcW w:w="2880" w:type="dxa"/>
                  <w:tcBorders>
                    <w:bottom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447445FD" w14:textId="77777777" w:rsidR="00CE4DF0" w:rsidRDefault="00CE4DF0"/>
              </w:tc>
              <w:tc>
                <w:tcPr>
                  <w:tcW w:w="236" w:type="dxa"/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3BADE54F" w14:textId="77777777" w:rsidR="00CE4DF0" w:rsidRDefault="00CE4DF0"/>
              </w:tc>
              <w:tc>
                <w:tcPr>
                  <w:tcW w:w="236" w:type="dxa"/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942DED8" w14:textId="77777777" w:rsidR="00CE4DF0" w:rsidRDefault="00CE4DF0"/>
              </w:tc>
              <w:tc>
                <w:tcPr>
                  <w:tcW w:w="403" w:type="dxa"/>
                  <w:tcBorders>
                    <w:bottom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356BC176" w14:textId="77777777" w:rsidR="00CE4DF0" w:rsidRDefault="00CE4DF0"/>
              </w:tc>
              <w:tc>
                <w:tcPr>
                  <w:tcW w:w="236" w:type="dxa"/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1E9A02A" w14:textId="77777777" w:rsidR="00CE4DF0" w:rsidRDefault="00CE4DF0"/>
              </w:tc>
              <w:tc>
                <w:tcPr>
                  <w:tcW w:w="3141" w:type="dxa"/>
                  <w:tcBorders>
                    <w:bottom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7AB22BFE" w14:textId="77777777" w:rsidR="00CE4DF0" w:rsidRDefault="00CE4DF0"/>
              </w:tc>
            </w:tr>
            <w:tr w:rsidR="00CE4DF0" w14:paraId="1C9E30B8" w14:textId="77777777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552C823" w14:textId="77777777" w:rsidR="00CE4DF0" w:rsidRDefault="001A5FF9">
                  <w:pPr>
                    <w:pStyle w:val="Tekst"/>
                  </w:pPr>
                  <w:r>
                    <w:t>03-09-22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53D4A175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F42EEEE" w14:textId="77777777" w:rsidR="00CE4DF0" w:rsidRDefault="00F76348">
                  <w:pPr>
                    <w:pStyle w:val="Tekst"/>
                  </w:pPr>
                  <w:r>
                    <w:t>09.30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65D4E9BD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3417EA3A" w14:textId="77777777" w:rsidR="00CE4DF0" w:rsidRDefault="00F76348">
                  <w:pPr>
                    <w:pStyle w:val="Tekst"/>
                  </w:pPr>
                  <w:r>
                    <w:t>1</w:t>
                  </w:r>
                  <w:r>
                    <w:rPr>
                      <w:vertAlign w:val="superscript"/>
                    </w:rPr>
                    <w:t>e</w:t>
                  </w:r>
                  <w:r>
                    <w:t xml:space="preserve"> training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481827F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47780A4B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632FB603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386677F8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4E1527A1" w14:textId="77777777" w:rsidR="00CE4DF0" w:rsidRDefault="00CE4DF0">
                  <w:pPr>
                    <w:pStyle w:val="Tekst"/>
                  </w:pPr>
                </w:p>
              </w:tc>
            </w:tr>
            <w:tr w:rsidR="00CE4DF0" w14:paraId="25196284" w14:textId="77777777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7BBFC587" w14:textId="77777777" w:rsidR="00CE4DF0" w:rsidRDefault="001A5FF9">
                  <w:pPr>
                    <w:pStyle w:val="Tekst"/>
                  </w:pPr>
                  <w:r>
                    <w:t>10-09-22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709BF36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BF93524" w14:textId="77777777" w:rsidR="00CE4DF0" w:rsidRDefault="00F76348">
                  <w:pPr>
                    <w:pStyle w:val="Tekst"/>
                  </w:pPr>
                  <w:r>
                    <w:t>09.30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4278543C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D445771" w14:textId="77777777" w:rsidR="00CE4DF0" w:rsidRDefault="00F76348">
                  <w:pPr>
                    <w:pStyle w:val="Tekst"/>
                  </w:pPr>
                  <w:r>
                    <w:t>2</w:t>
                  </w:r>
                  <w:r>
                    <w:rPr>
                      <w:vertAlign w:val="superscript"/>
                    </w:rPr>
                    <w:t>e</w:t>
                  </w:r>
                  <w:r>
                    <w:t xml:space="preserve"> training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61DB5521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365DACFA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42C1D26E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0B2971C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7E5BDC25" w14:textId="77777777" w:rsidR="00CE4DF0" w:rsidRDefault="00CE4DF0">
                  <w:pPr>
                    <w:pStyle w:val="Tekst"/>
                  </w:pPr>
                </w:p>
              </w:tc>
            </w:tr>
            <w:tr w:rsidR="00CE4DF0" w14:paraId="726B52BB" w14:textId="77777777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59E52B28" w14:textId="77777777" w:rsidR="00CE4DF0" w:rsidRDefault="001A5FF9">
                  <w:pPr>
                    <w:pStyle w:val="Tekst"/>
                  </w:pPr>
                  <w:r>
                    <w:t>17-09-22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47B58921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A5A8A89" w14:textId="77777777" w:rsidR="00CE4DF0" w:rsidRDefault="00F76348">
                  <w:pPr>
                    <w:pStyle w:val="Tekst"/>
                  </w:pPr>
                  <w:r>
                    <w:t>09.30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E81718E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66EE0882" w14:textId="51034B4D" w:rsidR="00CE4DF0" w:rsidRDefault="00C46444">
                  <w:pPr>
                    <w:pStyle w:val="Tekst"/>
                  </w:pPr>
                  <w:r>
                    <w:t xml:space="preserve">Geen training 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54C95EB5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4C432CC8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4819C521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FAC5FFA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32EABD42" w14:textId="77777777" w:rsidR="00CE4DF0" w:rsidRDefault="00CE4DF0">
                  <w:pPr>
                    <w:pStyle w:val="Tekst"/>
                  </w:pPr>
                </w:p>
              </w:tc>
            </w:tr>
            <w:tr w:rsidR="00CE4DF0" w14:paraId="1E4A9A8F" w14:textId="77777777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A51D442" w14:textId="77777777" w:rsidR="00CE4DF0" w:rsidRDefault="001A5FF9">
                  <w:pPr>
                    <w:pStyle w:val="Tekst"/>
                  </w:pPr>
                  <w:r>
                    <w:t>24-09</w:t>
                  </w:r>
                  <w:r w:rsidR="0050571C">
                    <w:t>-22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5048B96C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0FE4F16" w14:textId="77777777" w:rsidR="00CE4DF0" w:rsidRDefault="00F76348">
                  <w:pPr>
                    <w:pStyle w:val="Tekst"/>
                  </w:pPr>
                  <w:r>
                    <w:t>09.30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72CB339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58E435F9" w14:textId="38941BBC" w:rsidR="00CE4DF0" w:rsidRDefault="00C46444">
                  <w:pPr>
                    <w:pStyle w:val="Tekst"/>
                  </w:pPr>
                  <w:r>
                    <w:t>3</w:t>
                  </w:r>
                  <w:r w:rsidRPr="00C46444">
                    <w:rPr>
                      <w:vertAlign w:val="superscript"/>
                    </w:rPr>
                    <w:t>e</w:t>
                  </w:r>
                  <w:r>
                    <w:t xml:space="preserve"> </w:t>
                  </w:r>
                  <w:r w:rsidR="00F76348">
                    <w:t>training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45F76800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3F5D99F9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4E8B45C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6E5BEB29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57597782" w14:textId="77777777" w:rsidR="00CE4DF0" w:rsidRDefault="00CE4DF0">
                  <w:pPr>
                    <w:pStyle w:val="Tekst"/>
                  </w:pPr>
                </w:p>
              </w:tc>
            </w:tr>
            <w:tr w:rsidR="00CE4DF0" w14:paraId="01902899" w14:textId="77777777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F181BBE" w14:textId="77777777" w:rsidR="00CE4DF0" w:rsidRDefault="001A5FF9" w:rsidP="001A5FF9">
                  <w:pPr>
                    <w:pStyle w:val="Tekst"/>
                  </w:pPr>
                  <w:r>
                    <w:t>01-10</w:t>
                  </w:r>
                  <w:r w:rsidR="00F76348">
                    <w:t>-22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4AED1FEA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5EE3053" w14:textId="77777777" w:rsidR="00CE4DF0" w:rsidRDefault="00F76348">
                  <w:pPr>
                    <w:pStyle w:val="Tekst"/>
                  </w:pPr>
                  <w:r>
                    <w:t>09.30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DC08B3D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7EAA67A4" w14:textId="673FE8B7" w:rsidR="00CE4DF0" w:rsidRDefault="00C46444">
                  <w:pPr>
                    <w:pStyle w:val="Tekst"/>
                  </w:pPr>
                  <w:r>
                    <w:t>4</w:t>
                  </w:r>
                  <w:r w:rsidRPr="00C46444">
                    <w:rPr>
                      <w:vertAlign w:val="superscript"/>
                    </w:rPr>
                    <w:t>e</w:t>
                  </w:r>
                  <w:r>
                    <w:t xml:space="preserve"> </w:t>
                  </w:r>
                  <w:r w:rsidR="00F76348">
                    <w:t>training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6A56FF87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695CF1D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5C3742AE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4F06016D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347181DF" w14:textId="77777777" w:rsidR="00CE4DF0" w:rsidRDefault="00CE4DF0">
                  <w:pPr>
                    <w:pStyle w:val="Tekst"/>
                  </w:pPr>
                </w:p>
              </w:tc>
            </w:tr>
            <w:tr w:rsidR="00CE4DF0" w14:paraId="2B5A4FEB" w14:textId="77777777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2722E3B" w14:textId="77777777" w:rsidR="00CE4DF0" w:rsidRDefault="001A5FF9">
                  <w:pPr>
                    <w:pStyle w:val="Tekst"/>
                  </w:pPr>
                  <w:r>
                    <w:t>08-10</w:t>
                  </w:r>
                  <w:r w:rsidR="00F76348">
                    <w:t>-22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41644D33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3FF2729C" w14:textId="77777777" w:rsidR="00CE4DF0" w:rsidRDefault="00F76348">
                  <w:pPr>
                    <w:pStyle w:val="Tekst"/>
                  </w:pPr>
                  <w:r>
                    <w:t>09.30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53239AFF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7FDF7B0" w14:textId="18295F66" w:rsidR="00CE4DF0" w:rsidRDefault="00C46444">
                  <w:pPr>
                    <w:pStyle w:val="Tekst"/>
                  </w:pPr>
                  <w:r>
                    <w:t>5</w:t>
                  </w:r>
                  <w:r w:rsidRPr="00C46444">
                    <w:rPr>
                      <w:vertAlign w:val="superscript"/>
                    </w:rPr>
                    <w:t>e</w:t>
                  </w:r>
                  <w:r>
                    <w:t xml:space="preserve"> </w:t>
                  </w:r>
                  <w:r w:rsidR="00F76348">
                    <w:t>training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513E69E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67830068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7B37AC9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B7A452A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CBC356D" w14:textId="77777777" w:rsidR="00CE4DF0" w:rsidRDefault="00CE4DF0">
                  <w:pPr>
                    <w:pStyle w:val="Tekst"/>
                  </w:pPr>
                </w:p>
              </w:tc>
            </w:tr>
            <w:tr w:rsidR="00E27619" w14:paraId="311E07D8" w14:textId="77777777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42B8C27D" w14:textId="77777777" w:rsidR="00E27619" w:rsidRDefault="001A5FF9">
                  <w:pPr>
                    <w:pStyle w:val="Tekst"/>
                  </w:pPr>
                  <w:r>
                    <w:t>15-10</w:t>
                  </w:r>
                  <w:r w:rsidR="00E27619">
                    <w:t>-22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450A0043" w14:textId="77777777" w:rsidR="00E27619" w:rsidRDefault="00E27619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BB8F5CA" w14:textId="77777777" w:rsidR="00E27619" w:rsidRDefault="00E27619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71BA0BFD" w14:textId="77777777" w:rsidR="00E27619" w:rsidRDefault="00E27619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96ADF4D" w14:textId="77777777" w:rsidR="00E27619" w:rsidRDefault="00E27619" w:rsidP="001A5FF9">
                  <w:pPr>
                    <w:pStyle w:val="Tekst"/>
                  </w:pPr>
                  <w:r>
                    <w:t xml:space="preserve">Geen training </w:t>
                  </w:r>
                  <w:r w:rsidR="001A5FF9">
                    <w:t>herfstvakantie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64054026" w14:textId="77777777" w:rsidR="00E27619" w:rsidRDefault="00E27619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387ACDF8" w14:textId="77777777" w:rsidR="00E27619" w:rsidRDefault="00E27619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5A3C669A" w14:textId="77777777" w:rsidR="00E27619" w:rsidRDefault="00E27619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5A391509" w14:textId="77777777" w:rsidR="00E27619" w:rsidRDefault="00E27619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5AE8D41B" w14:textId="77777777" w:rsidR="00E27619" w:rsidRDefault="00E27619">
                  <w:pPr>
                    <w:pStyle w:val="Tekst"/>
                  </w:pPr>
                </w:p>
              </w:tc>
            </w:tr>
            <w:tr w:rsidR="00CE4DF0" w14:paraId="3CC24D34" w14:textId="77777777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681FC2DB" w14:textId="77777777" w:rsidR="00CE4DF0" w:rsidRDefault="001A5FF9">
                  <w:pPr>
                    <w:pStyle w:val="Tekst"/>
                  </w:pPr>
                  <w:r>
                    <w:t>22-10-22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5834026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3740BD8F" w14:textId="77777777" w:rsidR="00CE4DF0" w:rsidRDefault="00F76348">
                  <w:pPr>
                    <w:pStyle w:val="Tekst"/>
                  </w:pPr>
                  <w:r>
                    <w:t>09.30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49B4E2ED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3B727EFB" w14:textId="168FD734" w:rsidR="00CE4DF0" w:rsidRDefault="00C46444">
                  <w:pPr>
                    <w:pStyle w:val="Tekst"/>
                  </w:pPr>
                  <w:r>
                    <w:t>6</w:t>
                  </w:r>
                  <w:r w:rsidRPr="00C46444">
                    <w:rPr>
                      <w:vertAlign w:val="superscript"/>
                    </w:rPr>
                    <w:t>e</w:t>
                  </w:r>
                  <w:r>
                    <w:t xml:space="preserve"> </w:t>
                  </w:r>
                  <w:r w:rsidR="00F76348">
                    <w:t xml:space="preserve"> training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327E37B4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F2BCA09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3DF28659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C18DE53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115CF67" w14:textId="77777777" w:rsidR="00CE4DF0" w:rsidRDefault="00CE4DF0">
                  <w:pPr>
                    <w:pStyle w:val="Tekst"/>
                  </w:pPr>
                </w:p>
              </w:tc>
            </w:tr>
            <w:tr w:rsidR="00CE4DF0" w14:paraId="282A8B5E" w14:textId="77777777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51892DF" w14:textId="77777777" w:rsidR="00CE4DF0" w:rsidRDefault="001A5FF9">
                  <w:pPr>
                    <w:pStyle w:val="Tekst"/>
                  </w:pPr>
                  <w:r>
                    <w:t>29-10-22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AC71ED3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63F645C3" w14:textId="77777777" w:rsidR="00CE4DF0" w:rsidRDefault="00F76348">
                  <w:pPr>
                    <w:pStyle w:val="Tekst"/>
                  </w:pPr>
                  <w:r>
                    <w:t>09.30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79DF441F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54543E3" w14:textId="59439BBC" w:rsidR="00CE4DF0" w:rsidRDefault="00C46444">
                  <w:pPr>
                    <w:pStyle w:val="Tekst"/>
                  </w:pPr>
                  <w:r>
                    <w:t>7</w:t>
                  </w:r>
                  <w:r w:rsidRPr="00C46444">
                    <w:rPr>
                      <w:vertAlign w:val="superscript"/>
                    </w:rPr>
                    <w:t>e</w:t>
                  </w:r>
                  <w:r>
                    <w:t xml:space="preserve"> </w:t>
                  </w:r>
                  <w:r w:rsidR="00F76348">
                    <w:t xml:space="preserve"> training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4D4A2139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FE965AB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7EE226C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75AB3FC7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45BABE7D" w14:textId="77777777" w:rsidR="00CE4DF0" w:rsidRDefault="00CE4DF0">
                  <w:pPr>
                    <w:pStyle w:val="Tekst"/>
                  </w:pPr>
                </w:p>
              </w:tc>
            </w:tr>
            <w:tr w:rsidR="00CE4DF0" w14:paraId="38D1DF84" w14:textId="77777777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3315358" w14:textId="77777777" w:rsidR="00CE4DF0" w:rsidRDefault="001A5FF9">
                  <w:pPr>
                    <w:pStyle w:val="Tekst"/>
                  </w:pPr>
                  <w:r>
                    <w:t>05-11</w:t>
                  </w:r>
                  <w:r w:rsidR="00F76348">
                    <w:t>-22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657014E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2D9D8DE" w14:textId="77777777" w:rsidR="00CE4DF0" w:rsidRDefault="00F76348">
                  <w:pPr>
                    <w:pStyle w:val="Tekst"/>
                  </w:pPr>
                  <w:r>
                    <w:t>09.30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A618ABA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B13BF63" w14:textId="02258BBC" w:rsidR="00CE4DF0" w:rsidRDefault="00C46444">
                  <w:pPr>
                    <w:pStyle w:val="Tekst"/>
                  </w:pPr>
                  <w:r>
                    <w:t>8</w:t>
                  </w:r>
                  <w:r w:rsidRPr="00C46444">
                    <w:rPr>
                      <w:vertAlign w:val="superscript"/>
                    </w:rPr>
                    <w:t>e</w:t>
                  </w:r>
                  <w:r>
                    <w:t xml:space="preserve"> </w:t>
                  </w:r>
                  <w:r w:rsidR="00F76348">
                    <w:t>training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FA20D30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76E0A434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30860D2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3770A92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58DD31F1" w14:textId="77777777" w:rsidR="00CE4DF0" w:rsidRDefault="00CE4DF0">
                  <w:pPr>
                    <w:pStyle w:val="Tekst"/>
                  </w:pPr>
                </w:p>
              </w:tc>
            </w:tr>
            <w:tr w:rsidR="00CE4DF0" w14:paraId="688F3ECD" w14:textId="77777777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6678932F" w14:textId="77777777" w:rsidR="00CE4DF0" w:rsidRDefault="001A5FF9">
                  <w:pPr>
                    <w:pStyle w:val="Tekst"/>
                  </w:pPr>
                  <w:r>
                    <w:t>12-11</w:t>
                  </w:r>
                  <w:r w:rsidR="00F76348">
                    <w:t>-22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3AB34FCF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C099AF5" w14:textId="77777777" w:rsidR="00CE4DF0" w:rsidRDefault="00F76348">
                  <w:pPr>
                    <w:pStyle w:val="Tekst"/>
                  </w:pPr>
                  <w:r>
                    <w:t>09.30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678A6BEA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445AD1B7" w14:textId="3B8402F2" w:rsidR="00CE4DF0" w:rsidRDefault="00C46444">
                  <w:pPr>
                    <w:pStyle w:val="Tekst"/>
                  </w:pPr>
                  <w:r>
                    <w:t>9</w:t>
                  </w:r>
                  <w:r w:rsidRPr="00C46444">
                    <w:rPr>
                      <w:vertAlign w:val="superscript"/>
                    </w:rPr>
                    <w:t>e</w:t>
                  </w:r>
                  <w:r>
                    <w:t xml:space="preserve"> </w:t>
                  </w:r>
                  <w:r w:rsidR="00F76348">
                    <w:t xml:space="preserve"> training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6B2C2DEC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8EAABC6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7DCC9A46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D477D58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AA07402" w14:textId="77777777" w:rsidR="00CE4DF0" w:rsidRDefault="00CE4DF0">
                  <w:pPr>
                    <w:pStyle w:val="Tekst"/>
                  </w:pPr>
                </w:p>
              </w:tc>
            </w:tr>
            <w:tr w:rsidR="00CE4DF0" w14:paraId="75002E7E" w14:textId="77777777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5A6922A7" w14:textId="77777777" w:rsidR="00CE4DF0" w:rsidRDefault="001A5FF9">
                  <w:pPr>
                    <w:pStyle w:val="Tekst"/>
                  </w:pPr>
                  <w:r>
                    <w:t>19-11</w:t>
                  </w:r>
                  <w:r w:rsidR="00F76348">
                    <w:t>-22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E6334E4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EF0C89A" w14:textId="03006383" w:rsidR="00CE4DF0" w:rsidRDefault="001A5FF9">
                  <w:pPr>
                    <w:pStyle w:val="Tekst"/>
                  </w:pPr>
                  <w:r>
                    <w:t>09.30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464C7125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7D9D70EE" w14:textId="5CCD1C2A" w:rsidR="00CE4DF0" w:rsidRDefault="00C46444">
                  <w:pPr>
                    <w:pStyle w:val="Tekst"/>
                  </w:pPr>
                  <w:r>
                    <w:t>10</w:t>
                  </w:r>
                  <w:r w:rsidRPr="00C46444">
                    <w:rPr>
                      <w:vertAlign w:val="superscript"/>
                    </w:rPr>
                    <w:t>e</w:t>
                  </w:r>
                  <w:r>
                    <w:t xml:space="preserve"> training , laatste puppy les.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C024829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E96FD60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183135C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3C8A6ED6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5CAED59" w14:textId="77777777" w:rsidR="00CE4DF0" w:rsidRDefault="00CE4DF0">
                  <w:pPr>
                    <w:pStyle w:val="Tekst"/>
                  </w:pPr>
                </w:p>
              </w:tc>
            </w:tr>
            <w:tr w:rsidR="00CE4DF0" w14:paraId="0F74DE49" w14:textId="77777777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3049CB3" w14:textId="670D7199" w:rsidR="00CE4DF0" w:rsidRDefault="00C46444">
                  <w:pPr>
                    <w:pStyle w:val="Tekst"/>
                  </w:pPr>
                  <w:r>
                    <w:t>26-11-22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2FC3B80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1834105" w14:textId="06141F1B" w:rsidR="00CE4DF0" w:rsidRDefault="00C46444">
                  <w:pPr>
                    <w:pStyle w:val="Tekst"/>
                  </w:pPr>
                  <w:r>
                    <w:t xml:space="preserve">Vanaf 9.30 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4362140B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4A7AF75" w14:textId="4920245F" w:rsidR="00CE4DF0" w:rsidRDefault="00C46444">
                  <w:pPr>
                    <w:pStyle w:val="Tekst"/>
                  </w:pPr>
                  <w:proofErr w:type="spellStart"/>
                  <w:r>
                    <w:t>Examendag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5002DD97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8FBCBA4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EC007A1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77F1760A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54A5393" w14:textId="77777777" w:rsidR="00CE4DF0" w:rsidRDefault="00CE4DF0">
                  <w:pPr>
                    <w:pStyle w:val="Tekst"/>
                  </w:pPr>
                </w:p>
              </w:tc>
            </w:tr>
            <w:tr w:rsidR="00CE4DF0" w14:paraId="7ED12BED" w14:textId="77777777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1804C9F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20828C9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E116344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4C19DCAE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733D9CD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3B37581A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553BB3FD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6E74C2E1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0652701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3960F2F" w14:textId="77777777" w:rsidR="00CE4DF0" w:rsidRDefault="00CE4DF0">
                  <w:pPr>
                    <w:pStyle w:val="Tekst"/>
                  </w:pPr>
                </w:p>
              </w:tc>
            </w:tr>
            <w:tr w:rsidR="00CE4DF0" w14:paraId="77229F62" w14:textId="77777777">
              <w:trPr>
                <w:trHeight w:val="227"/>
              </w:trPr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398F2998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443B87DB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3AD7BC05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154CF08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D9716C3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850FACE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75B26625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58058F91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6861821E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7FC9ADEF" w14:textId="77777777" w:rsidR="00CE4DF0" w:rsidRDefault="00CE4DF0">
                  <w:pPr>
                    <w:pStyle w:val="Tekst"/>
                  </w:pPr>
                </w:p>
              </w:tc>
            </w:tr>
            <w:tr w:rsidR="00CE4DF0" w14:paraId="6A8205CA" w14:textId="77777777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64972A8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4AC05AD7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5069D2B4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6C5331D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56468C57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6B82D745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58960F7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5259909D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510DA94E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425001D" w14:textId="77777777" w:rsidR="00CE4DF0" w:rsidRDefault="00CE4DF0">
                  <w:pPr>
                    <w:pStyle w:val="Tekst"/>
                  </w:pPr>
                </w:p>
              </w:tc>
            </w:tr>
          </w:tbl>
          <w:p w14:paraId="19250B80" w14:textId="77777777" w:rsidR="00CE4DF0" w:rsidRDefault="00CE4DF0">
            <w:pPr>
              <w:pStyle w:val="Tekst"/>
            </w:pPr>
          </w:p>
        </w:tc>
        <w:tc>
          <w:tcPr>
            <w:tcW w:w="3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6DD4E" w14:textId="77777777" w:rsidR="00CE4DF0" w:rsidRDefault="00CE4DF0">
            <w:pPr>
              <w:pStyle w:val="Tekst"/>
            </w:pPr>
          </w:p>
        </w:tc>
      </w:tr>
    </w:tbl>
    <w:p w14:paraId="0B0F7E86" w14:textId="77777777" w:rsidR="00CE4DF0" w:rsidRDefault="00CE4DF0"/>
    <w:sectPr w:rsidR="00CE4DF0" w:rsidSect="00C46444">
      <w:headerReference w:type="default" r:id="rId6"/>
      <w:footerReference w:type="default" r:id="rId7"/>
      <w:pgSz w:w="11906" w:h="16838"/>
      <w:pgMar w:top="720" w:right="720" w:bottom="720" w:left="720" w:header="680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40378" w14:textId="77777777" w:rsidR="00C37845" w:rsidRDefault="00C37845">
      <w:r>
        <w:separator/>
      </w:r>
    </w:p>
  </w:endnote>
  <w:endnote w:type="continuationSeparator" w:id="0">
    <w:p w14:paraId="34F27072" w14:textId="77777777" w:rsidR="00C37845" w:rsidRDefault="00C37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877" w:type="dxa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625"/>
      <w:gridCol w:w="3628"/>
      <w:gridCol w:w="3624"/>
    </w:tblGrid>
    <w:tr w:rsidR="006565C1" w14:paraId="2B852587" w14:textId="77777777">
      <w:trPr>
        <w:trHeight w:val="806"/>
      </w:trPr>
      <w:tc>
        <w:tcPr>
          <w:tcW w:w="362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F144448" w14:textId="77777777" w:rsidR="006565C1" w:rsidRDefault="00000000">
          <w:pPr>
            <w:pStyle w:val="Contactpersonen"/>
          </w:pPr>
          <w:r>
            <w:rPr>
              <w:noProof/>
              <w:lang w:bidi="nl-NL"/>
            </w:rPr>
          </w:r>
          <w:r>
            <w:rPr>
              <w:noProof/>
              <w:lang w:bidi="nl-NL"/>
            </w:rPr>
            <w:pict w14:anchorId="408C160C">
              <v:shape id="_x0000_s1042" alt="pictogram GPS" style="width:12.2pt;height:15.9pt;visibility:visible;mso-left-percent:-10001;mso-top-percent:-10001;mso-position-horizontal:absolute;mso-position-horizontal-relative:char;mso-position-vertical:absolute;mso-position-vertical-relative:line;mso-left-percent:-10001;mso-top-percent:-10001" coordsize="21600,21600" o:spt="100" adj="0,,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" stroked="f">
                <v:stroke joinstyle="round"/>
                <v:formulas/>
                <v:path arrowok="t" o:connecttype="custom" o:connectlocs="77468,0;154935,100963;77468,201926;0,100963;77468,100963;77468,100963;77468,100963;77468,100963" o:connectangles="270,0,90,180,0,90,180,270" textboxrect="0,0,21600,21600"/>
                <w10:wrap type="none"/>
                <w10:anchorlock/>
              </v:shape>
            </w:pict>
          </w:r>
        </w:p>
      </w:tc>
      <w:tc>
        <w:tcPr>
          <w:tcW w:w="3628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78C8361" w14:textId="77777777" w:rsidR="006565C1" w:rsidRDefault="00000000">
          <w:pPr>
            <w:pStyle w:val="Contactpersonen"/>
          </w:pPr>
          <w:r>
            <w:rPr>
              <w:noProof/>
              <w:lang w:bidi="nl-NL"/>
            </w:rPr>
          </w:r>
          <w:r>
            <w:rPr>
              <w:noProof/>
              <w:lang w:bidi="nl-NL"/>
            </w:rPr>
            <w:pict w14:anchorId="1CF8F039">
              <v:shape id="_x0000_s1041" alt="Telefoonpictogram" style="width:13pt;height:13pt;visibility:visible;mso-left-percent:-10001;mso-top-percent:-10001;mso-position-horizontal:absolute;mso-position-horizontal-relative:char;mso-position-vertical:absolute;mso-position-vertical-relative:line;mso-left-percent:-10001;mso-top-percent:-10001" coordsize="21600,21600" o:spt="100" adj="0,,0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" stroked="f">
                <v:stroke joinstyle="round"/>
                <v:formulas/>
                <v:path arrowok="t" o:connecttype="custom" o:connectlocs="82552,0;165104,82552;82552,165104;0,82552;82552,82552;82552,82552;82552,82552;82552,82552" o:connectangles="270,0,90,180,0,90,180,270" textboxrect="0,0,21600,21600"/>
                <w10:wrap type="none"/>
                <w10:anchorlock/>
              </v:shape>
            </w:pict>
          </w:r>
        </w:p>
      </w:tc>
      <w:tc>
        <w:tcPr>
          <w:tcW w:w="3624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498F893" w14:textId="77777777" w:rsidR="006565C1" w:rsidRDefault="00000000">
          <w:pPr>
            <w:pStyle w:val="Contactpersonen"/>
          </w:pPr>
          <w:r>
            <w:rPr>
              <w:noProof/>
              <w:lang w:bidi="nl-NL"/>
            </w:rPr>
          </w:r>
          <w:r>
            <w:rPr>
              <w:noProof/>
              <w:lang w:bidi="nl-NL"/>
            </w:rPr>
            <w:pict w14:anchorId="34EB2CFC">
              <v:shape id="Vorm" o:spid="_x0000_s1040" alt="E-mailpictogram" style="width:13pt;height:13pt;visibility:visible;mso-left-percent:-10001;mso-top-percent:-10001;mso-position-horizontal:absolute;mso-position-horizontal-relative:char;mso-position-vertical:absolute;mso-position-vertical-relative:line;mso-left-percent:-10001;mso-top-percent:-10001" coordsize="21600,21600" o:spt="100" adj="0,,0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" stroked="f">
                <v:stroke joinstyle="round"/>
                <v:formulas/>
                <v:path arrowok="t" o:connecttype="custom" o:connectlocs="82552,0;165104,82552;82552,165104;0,82552;82552,82552;82552,82552;82552,82552;82552,82552" o:connectangles="270,0,90,180,0,90,180,270" textboxrect="0,0,21600,21600"/>
                <w10:wrap type="none"/>
                <w10:anchorlock/>
              </v:shape>
            </w:pict>
          </w:r>
        </w:p>
      </w:tc>
    </w:tr>
    <w:tr w:rsidR="006565C1" w14:paraId="12D58FE0" w14:textId="77777777">
      <w:trPr>
        <w:trHeight w:val="202"/>
      </w:trPr>
      <w:tc>
        <w:tcPr>
          <w:tcW w:w="362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DFD64EA" w14:textId="77777777" w:rsidR="006565C1" w:rsidRDefault="00F76348">
          <w:pPr>
            <w:pStyle w:val="Contactpersonen"/>
          </w:pPr>
          <w:r>
            <w:rPr>
              <w:lang w:bidi="nl-NL"/>
            </w:rPr>
            <w:t>[KANTOORADRES]</w:t>
          </w:r>
        </w:p>
      </w:tc>
      <w:tc>
        <w:tcPr>
          <w:tcW w:w="3628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D1539AD" w14:textId="77777777" w:rsidR="006565C1" w:rsidRDefault="00F76348">
          <w:pPr>
            <w:pStyle w:val="Contactpersonen"/>
          </w:pPr>
          <w:r>
            <w:rPr>
              <w:lang w:bidi="nl-NL"/>
            </w:rPr>
            <w:t>[TELEFOONNUMMER]</w:t>
          </w:r>
        </w:p>
      </w:tc>
      <w:tc>
        <w:tcPr>
          <w:tcW w:w="3624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252856D" w14:textId="77777777" w:rsidR="006565C1" w:rsidRDefault="00F76348">
          <w:pPr>
            <w:pStyle w:val="Contactpersonen"/>
          </w:pPr>
          <w:r>
            <w:rPr>
              <w:lang w:bidi="nl-NL"/>
            </w:rPr>
            <w:t>[E-MAIL]</w:t>
          </w:r>
        </w:p>
      </w:tc>
    </w:tr>
    <w:tr w:rsidR="006565C1" w14:paraId="02BC884D" w14:textId="77777777">
      <w:trPr>
        <w:trHeight w:val="202"/>
      </w:trPr>
      <w:tc>
        <w:tcPr>
          <w:tcW w:w="362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5FD3FB8" w14:textId="77777777" w:rsidR="006565C1" w:rsidRDefault="00000000">
          <w:pPr>
            <w:pStyle w:val="Contactpersonen"/>
          </w:pPr>
        </w:p>
      </w:tc>
      <w:tc>
        <w:tcPr>
          <w:tcW w:w="3628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F824A49" w14:textId="77777777" w:rsidR="006565C1" w:rsidRDefault="00000000">
          <w:pPr>
            <w:pStyle w:val="Contactpersonen"/>
          </w:pPr>
        </w:p>
      </w:tc>
      <w:tc>
        <w:tcPr>
          <w:tcW w:w="3624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468C78F" w14:textId="77777777" w:rsidR="006565C1" w:rsidRDefault="00000000">
          <w:pPr>
            <w:pStyle w:val="Contactpersonen"/>
          </w:pPr>
        </w:p>
      </w:tc>
    </w:tr>
  </w:tbl>
  <w:p w14:paraId="15C5B32A" w14:textId="77777777" w:rsidR="006565C1" w:rsidRDefault="00000000">
    <w:pPr>
      <w:pStyle w:val="Voettekst"/>
      <w:rPr>
        <w:sz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9D190" w14:textId="77777777" w:rsidR="00C37845" w:rsidRDefault="00C37845">
      <w:r>
        <w:rPr>
          <w:color w:val="000000"/>
        </w:rPr>
        <w:separator/>
      </w:r>
    </w:p>
  </w:footnote>
  <w:footnote w:type="continuationSeparator" w:id="0">
    <w:p w14:paraId="1EEDB3AB" w14:textId="77777777" w:rsidR="00C37845" w:rsidRDefault="00C378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3839" w14:textId="77777777" w:rsidR="006565C1" w:rsidRDefault="00000000">
    <w:pPr>
      <w:pStyle w:val="Koptekst"/>
      <w:jc w:val="right"/>
    </w:pPr>
    <w:r>
      <w:rPr>
        <w:noProof/>
        <w:lang w:bidi="nl-NL"/>
      </w:rPr>
      <w:pict w14:anchorId="4D141C40">
        <v:group id="Groep 6" o:spid="_x0000_s1028" style="position:absolute;left:0;text-align:left;margin-left:.5pt;margin-top:-269.1pt;width:539.7pt;height:1036.85pt;z-index:-251657216;mso-position-horizontal-relative:margin" coordorigin="-43,24047" coordsize="68586,107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">
          <v:rect id="Rechthoek 17" o:spid="_x0000_s1039" style="position:absolute;top:127863;width:67838;height:38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" fillcolor="#f2f2f2" stroked="f">
            <v:textbox inset="0,0,0,0"/>
          </v:rect>
          <v:rect id="Rechthoek 5" o:spid="_x0000_s1038" style="position:absolute;top:29403;width:68543;height:150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" fillcolor="#1f497d" stroked="f">
            <v:fill color2="#558ed5" angle="90" focus="100%" type="gradient">
              <o:fill v:ext="view" type="gradientUnscaled"/>
            </v:fill>
            <v:textbox inset="0,0,0,0"/>
          </v:rect>
          <v:rect id="Rechthoek" o:spid="_x0000_s1037" style="position:absolute;top:127702;width:67851;height:3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" fillcolor="#1f497d" stroked="f">
            <v:textbox inset="0,0,0,0"/>
          </v:rect>
          <v:group id="Groep 2" o:spid="_x0000_s1032" style="position:absolute;top:44240;width:68543;height:71341" coordsize="68543,7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<v:group id="Groep 1" o:spid="_x0000_s1034" style="position:absolute;width:68543;height:71341" coordsize="68543,7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<v:rect id="Rechthoek" o:spid="_x0000_s1036" style="position:absolute;left:731;width:67812;height:7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" fillcolor="#333a56" stroked="f">
                <v:fill opacity="13107f"/>
                <v:textbox inset="0,0,0,0"/>
              </v:rect>
              <v:rect id="Rechthoek" o:spid="_x0000_s1035" style="position:absolute;top:148;width:67849;height:705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" strokecolor="#1f497d" strokeweight=".35281mm">
                <v:stroke opacity="19789f"/>
                <v:textbox inset="0,0,0,0"/>
              </v:rect>
            </v:group>
            <v:rect id="Rechthoek" o:spid="_x0000_s1033" style="position:absolute;width:67849;height:3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" fillcolor="#1f497d" stroked="f">
              <v:textbox inset="0,0,0,0"/>
            </v:rect>
          </v:group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fbeelding 11" o:spid="_x0000_s1031" type="#_x0000_t75" alt="decoratieve afbeelding van lijnen in de vorm van pijlen" style="position:absolute;left:24004;width:20411;height:68505;rotation:5898254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">
            <v:imagedata r:id="rId1" o:title="decoratieve afbeelding van lijnen in de vorm van pijlen" croptop="672f" cropright="46389f"/>
          </v:shape>
          <v:shape id="Ronde hoek zelfde zijde rechthoek 14" o:spid="_x0000_s1030" style="position:absolute;left:2721;top:29403;width:8857;height:8720;rotation:11796470fd;visibility:visible" coordsize="885760,871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" adj="0,,0" path="m145333,l740427,wa595094,,885760,290666,740427,,885760,145333l885760,871980,,871980,,145333wa,,290666,290666,,145333,145333,xe" stroked="f">
            <v:stroke joinstyle="round"/>
            <v:formulas/>
            <v:path arrowok="t" o:connecttype="custom" o:connectlocs="442880,0;885760,435990;442880,871980;0,435990" o:connectangles="270,0,90,180" textboxrect="42567,42567,843193,871980"/>
          </v:shape>
          <v:shape id="_x0000_s1029" style="position:absolute;left:4462;top:31174;width:5080;height:5168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" adj="0,,0" path="m17388,5022l11826,1350v,-108,54,-162,54,-270c11880,486,11394,,10800,,10206,,9720,486,9720,1080v,108,,162,54,270l4212,5022,,5022,,21600r21600,l21600,5022r-4212,xm10800,702v216,,378,162,378,378c11178,1296,11016,1458,10800,1458v-216,,-378,-162,-378,-378c10422,864,10584,702,10800,702xm10152,1944v378,270,918,270,1296,l16092,5022r-10584,l10152,1944xm20844,20898r-20142,l702,5778r20142,l20844,20898xm16524,19440r-4698,c11610,19440,11448,19602,11448,19818v,216,162,378,378,378l16524,20196v216,,378,-162,378,-378c16902,19602,16740,19440,16524,19440xm19440,19440r-1458,c17766,19440,17604,19602,17604,19818v,216,162,378,378,378l19440,20196v216,,378,-162,378,-378c19764,19602,19602,19440,19440,19440xm1782,20142r2160,c4158,20142,4320,19980,4320,19764v,-216,-162,-378,-378,-378l1782,19386v-216,,-378,162,-378,378c1404,19980,1566,20142,1782,20142xm1782,18738r17982,c19980,18738,20142,18576,20142,18360r,-10800c20142,7344,19980,7182,19764,7182r-1836,l17928,6804v,-216,-162,-378,-378,-378c17334,6426,17172,6588,17172,6804r,378l16470,7182r,-378c16470,6588,16308,6426,16092,6426v-216,,-378,162,-378,378l15714,7182r-702,l15012,6804v,-216,-162,-378,-378,-378c14418,6426,14256,6588,14256,6804r,378l6480,7182r,-378c6480,6588,6318,6426,6102,6426v-216,,-378,162,-378,378l5724,7182r-702,l5022,6804v,-216,-162,-378,-378,-378c4428,6426,4266,6588,4266,6804r,378l3618,7182r,-378c3618,6588,3456,6426,3240,6426v-216,,-378,162,-378,378l2862,7182r-1134,c1512,7182,1350,7344,1350,7560r,10800c1404,18576,1566,18738,1782,18738xm8640,17982r-2862,l5778,15822r2862,l8640,17982xm8640,15120r-2862,l5778,12960r2862,l8640,15120xm8640,12258r-2862,l5778,10098r2862,l8640,12258xm10206,16902r-864,702l9342,16200r864,702xm9990,15822r1566,l10800,16416r-810,-594xm9990,17982r756,-594l11502,17982r-1512,xm12204,17604r-864,-702l12204,16200r,1404xm12204,15120r-2862,l9342,12960r2862,l12204,15120xm12204,12258r-2862,l9342,10098r2862,l12204,12258xm15822,17982r-2862,l12960,15822r2862,l15822,17982xm15822,15120r-2862,l12960,12960r2862,l15822,15120xm15822,12258r-2862,l12960,10098r2862,l15822,12258xm19440,17982r-2862,l16578,15822r2862,l19440,17982xm19440,15120r-2862,l16578,12960r2862,l19440,15120xm19440,12258r-2862,l16578,10098r2862,l19440,12258xm2160,7938r756,l2916,8316v,216,162,378,378,378c3510,8694,3672,8532,3672,8316r,-378l4374,7938r,378c4374,8532,4536,8694,4752,8694v216,,378,-162,378,-378l5130,7938r702,l5832,8316v,216,162,378,378,378c6426,8694,6588,8532,6588,8316r,-378l14526,7938r,378c14526,8532,14688,8694,14904,8694v216,,378,-162,378,-378l15282,7938r702,l15984,8316v,216,162,378,378,378c16578,8694,16740,8532,16740,8316r,-378l17442,7938r,378c17442,8532,17604,8694,17820,8694v216,,378,-162,378,-378l18198,7938r1458,l19656,9396r-17280,l2376,7938r-216,xm2160,10098r2862,l5022,12258r-2862,l2160,10098xm2160,12960r2862,l5022,15120r-2862,l2160,12960xm2160,15822r2862,l5022,17982r-2862,l2160,15822xe" fillcolor="#1f497d" stroked="f">
            <v:stroke joinstyle="round"/>
            <v:formulas/>
            <v:path arrowok="t" o:connecttype="custom" o:connectlocs="253984,0;507967,258364;253984,516727;0,258364;253983,258364;253983,258364;253983,258364;253983,258364" o:connectangles="270,0,90,180,0,90,180,270" textboxrect="0,0,21600,21600"/>
          </v:shape>
          <w10:wrap anchorx="margin"/>
        </v:group>
      </w:pict>
    </w:r>
    <w:r w:rsidR="00F76348">
      <w:rPr>
        <w:noProof/>
        <w:lang w:eastAsia="nl-NL"/>
      </w:rPr>
      <w:drawing>
        <wp:inline distT="0" distB="0" distL="0" distR="0" wp14:anchorId="178C978C" wp14:editId="079E969A">
          <wp:extent cx="2091113" cy="460162"/>
          <wp:effectExtent l="0" t="0" r="4387" b="0"/>
          <wp:docPr id="13" name="Afbeelding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1113" cy="46016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4DF0"/>
    <w:rsid w:val="00075028"/>
    <w:rsid w:val="000B1D33"/>
    <w:rsid w:val="00143B90"/>
    <w:rsid w:val="001A5FF9"/>
    <w:rsid w:val="004405B5"/>
    <w:rsid w:val="0050571C"/>
    <w:rsid w:val="005A5357"/>
    <w:rsid w:val="005D649B"/>
    <w:rsid w:val="0062792C"/>
    <w:rsid w:val="00662F82"/>
    <w:rsid w:val="0070417B"/>
    <w:rsid w:val="007256AB"/>
    <w:rsid w:val="0072792E"/>
    <w:rsid w:val="00C37845"/>
    <w:rsid w:val="00C46444"/>
    <w:rsid w:val="00CE4DF0"/>
    <w:rsid w:val="00E27619"/>
    <w:rsid w:val="00F76348"/>
    <w:rsid w:val="00F939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C095B9"/>
  <w15:docId w15:val="{2E2B1604-F308-44D2-BB4E-91D4284E1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anklin Gothic Book" w:eastAsia="MS Mincho" w:hAnsi="Franklin Gothic Book" w:cs="Times New Roman"/>
        <w:lang w:val="nl-NL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75028"/>
    <w:pPr>
      <w:suppressAutoHyphens/>
    </w:pPr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075028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rsid w:val="00075028"/>
  </w:style>
  <w:style w:type="paragraph" w:styleId="Voettekst">
    <w:name w:val="footer"/>
    <w:basedOn w:val="Standaard"/>
    <w:rsid w:val="00075028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rsid w:val="00075028"/>
  </w:style>
  <w:style w:type="paragraph" w:styleId="Titel">
    <w:name w:val="Title"/>
    <w:basedOn w:val="Standaard"/>
    <w:next w:val="Standaard"/>
    <w:uiPriority w:val="10"/>
    <w:qFormat/>
    <w:rsid w:val="00075028"/>
    <w:pPr>
      <w:contextualSpacing/>
      <w:jc w:val="center"/>
    </w:pPr>
    <w:rPr>
      <w:rFonts w:ascii="Constantia" w:eastAsia="Times New Roman" w:hAnsi="Constantia"/>
      <w:b/>
      <w:color w:val="FFFFFF"/>
      <w:spacing w:val="-10"/>
      <w:kern w:val="3"/>
      <w:sz w:val="32"/>
      <w:szCs w:val="56"/>
    </w:rPr>
  </w:style>
  <w:style w:type="character" w:customStyle="1" w:styleId="TitelChar">
    <w:name w:val="Titel Char"/>
    <w:rsid w:val="00075028"/>
    <w:rPr>
      <w:rFonts w:ascii="Constantia" w:eastAsia="Times New Roman" w:hAnsi="Constantia"/>
      <w:b/>
      <w:color w:val="FFFFFF"/>
      <w:spacing w:val="-10"/>
      <w:kern w:val="3"/>
      <w:sz w:val="32"/>
      <w:szCs w:val="56"/>
    </w:rPr>
  </w:style>
  <w:style w:type="paragraph" w:styleId="Normaalweb">
    <w:name w:val="Normal (Web)"/>
    <w:basedOn w:val="Standaard"/>
    <w:rsid w:val="00075028"/>
    <w:pPr>
      <w:spacing w:before="100" w:after="100"/>
    </w:pPr>
    <w:rPr>
      <w:rFonts w:ascii="Times New Roman" w:eastAsia="Times New Roman" w:hAnsi="Times New Roman"/>
    </w:rPr>
  </w:style>
  <w:style w:type="paragraph" w:customStyle="1" w:styleId="Tekst">
    <w:name w:val="Tekst"/>
    <w:basedOn w:val="Standaard"/>
    <w:next w:val="Standaard"/>
    <w:rsid w:val="00075028"/>
    <w:pPr>
      <w:spacing w:after="240"/>
    </w:pPr>
    <w:rPr>
      <w:color w:val="000000"/>
      <w:sz w:val="22"/>
    </w:rPr>
  </w:style>
  <w:style w:type="paragraph" w:customStyle="1" w:styleId="Blauwetekst">
    <w:name w:val="Blauwe tekst"/>
    <w:basedOn w:val="Standaard"/>
    <w:rsid w:val="00075028"/>
    <w:pPr>
      <w:spacing w:after="120"/>
    </w:pPr>
    <w:rPr>
      <w:color w:val="1F497D"/>
      <w:sz w:val="22"/>
    </w:rPr>
  </w:style>
  <w:style w:type="paragraph" w:customStyle="1" w:styleId="Contactpersonen">
    <w:name w:val="Contactpersonen"/>
    <w:basedOn w:val="Standaard"/>
    <w:rsid w:val="00075028"/>
    <w:pPr>
      <w:jc w:val="center"/>
    </w:pPr>
    <w:rPr>
      <w:color w:val="1F497D"/>
      <w:sz w:val="20"/>
      <w:szCs w:val="20"/>
    </w:rPr>
  </w:style>
  <w:style w:type="character" w:styleId="Tekstvantijdelijkeaanduiding">
    <w:name w:val="Placeholder Text"/>
    <w:rsid w:val="00075028"/>
    <w:rPr>
      <w:color w:val="808080"/>
    </w:rPr>
  </w:style>
  <w:style w:type="paragraph" w:customStyle="1" w:styleId="Vettetekst">
    <w:name w:val="Vette tekst"/>
    <w:basedOn w:val="Tekst"/>
    <w:rsid w:val="00075028"/>
    <w:rPr>
      <w:b/>
      <w:bCs/>
      <w:sz w:val="24"/>
    </w:rPr>
  </w:style>
  <w:style w:type="paragraph" w:customStyle="1" w:styleId="Blauwe">
    <w:name w:val="Blauwe"/>
    <w:basedOn w:val="Blauwetekst"/>
    <w:rsid w:val="00075028"/>
    <w:rPr>
      <w:b/>
      <w:bCs/>
      <w:sz w:val="24"/>
    </w:rPr>
  </w:style>
  <w:style w:type="paragraph" w:customStyle="1" w:styleId="Notities">
    <w:name w:val="Notities"/>
    <w:basedOn w:val="Blauwetekst"/>
    <w:rsid w:val="00075028"/>
    <w:rPr>
      <w:i/>
      <w:iCs/>
      <w:sz w:val="20"/>
    </w:rPr>
  </w:style>
  <w:style w:type="paragraph" w:customStyle="1" w:styleId="Kleinetekst">
    <w:name w:val="Kleine tekst"/>
    <w:basedOn w:val="Standaard"/>
    <w:rsid w:val="00075028"/>
    <w:pPr>
      <w:spacing w:after="120"/>
    </w:pPr>
    <w:rPr>
      <w:sz w:val="18"/>
    </w:rPr>
  </w:style>
  <w:style w:type="paragraph" w:customStyle="1" w:styleId="Legendatekst">
    <w:name w:val="Legendatekst"/>
    <w:basedOn w:val="Kleinetekst"/>
    <w:rsid w:val="00075028"/>
  </w:style>
  <w:style w:type="paragraph" w:styleId="Ballontekst">
    <w:name w:val="Balloon Text"/>
    <w:basedOn w:val="Standaard"/>
    <w:link w:val="BallontekstChar"/>
    <w:uiPriority w:val="99"/>
    <w:semiHidden/>
    <w:unhideWhenUsed/>
    <w:rsid w:val="001A5FF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A5F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bruiker\AppData\Roaming\Microsoft\Templates\Inhoudskalender%20voor%20kleine%20bedrijven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Inhoudskalender voor kleine bedrijven</Template>
  <TotalTime>9</TotalTime>
  <Pages>1</Pages>
  <Words>127</Words>
  <Characters>699</Characters>
  <Application>Microsoft Office Word</Application>
  <DocSecurity>0</DocSecurity>
  <Lines>5</Lines>
  <Paragraphs>1</Paragraphs>
  <ScaleCrop>false</ScaleCrop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ten Cate</dc:creator>
  <cp:lastModifiedBy>debbie ten Cate</cp:lastModifiedBy>
  <cp:revision>3</cp:revision>
  <dcterms:created xsi:type="dcterms:W3CDTF">2022-06-19T12:15:00Z</dcterms:created>
  <dcterms:modified xsi:type="dcterms:W3CDTF">2022-07-26T07:40:00Z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