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335"/>
        <w:gridCol w:w="5000"/>
        <w:gridCol w:w="5327"/>
        <w:gridCol w:w="326"/>
      </w:tblGrid>
      <w:tr w:rsidR="00CE4DF0">
        <w:trPr>
          <w:trHeight w:val="983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F0" w:rsidRDefault="00CE4DF0">
            <w:pPr>
              <w:pStyle w:val="Titel"/>
            </w:pPr>
          </w:p>
        </w:tc>
        <w:tc>
          <w:tcPr>
            <w:tcW w:w="4902" w:type="dxa"/>
            <w:shd w:val="clear" w:color="auto" w:fill="1F497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DF0" w:rsidRDefault="001A5FF9" w:rsidP="0070417B">
            <w:pPr>
              <w:pStyle w:val="Titel"/>
              <w:jc w:val="left"/>
            </w:pPr>
            <w:r>
              <w:t xml:space="preserve">Herfst seizoen </w:t>
            </w:r>
            <w:r w:rsidR="0070417B">
              <w:t xml:space="preserve"> 2022</w:t>
            </w:r>
            <w:r w:rsidR="00F76348">
              <w:br/>
            </w:r>
            <w:r w:rsidR="00F76348">
              <w:rPr>
                <w:lang w:bidi="nl-NL"/>
              </w:rPr>
              <w:t xml:space="preserve">Zaterdag 0chtend </w:t>
            </w:r>
          </w:p>
        </w:tc>
        <w:tc>
          <w:tcPr>
            <w:tcW w:w="5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F0" w:rsidRDefault="00CE4DF0">
            <w:pPr>
              <w:pStyle w:val="Titel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F0" w:rsidRDefault="00CE4DF0">
            <w:pPr>
              <w:pStyle w:val="Titel"/>
            </w:pPr>
          </w:p>
        </w:tc>
      </w:tr>
      <w:tr w:rsidR="00CE4DF0">
        <w:trPr>
          <w:trHeight w:val="543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F0" w:rsidRDefault="00CE4DF0">
            <w:pPr>
              <w:pStyle w:val="Tekst"/>
            </w:pPr>
          </w:p>
        </w:tc>
        <w:tc>
          <w:tcPr>
            <w:tcW w:w="1012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F0" w:rsidRDefault="00CE4DF0">
            <w:pPr>
              <w:pStyle w:val="Tekst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F0" w:rsidRDefault="00CE4DF0">
            <w:pPr>
              <w:pStyle w:val="Tekst"/>
            </w:pPr>
          </w:p>
        </w:tc>
      </w:tr>
      <w:tr w:rsidR="00CE4DF0">
        <w:trPr>
          <w:trHeight w:val="10672"/>
        </w:trPr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F0" w:rsidRDefault="00CE4DF0">
            <w:pPr>
              <w:pStyle w:val="Tekst"/>
            </w:pPr>
          </w:p>
        </w:tc>
        <w:tc>
          <w:tcPr>
            <w:tcW w:w="1012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5FF9" w:rsidRDefault="00662F82">
            <w:r>
              <w:t xml:space="preserve">Er start een groep om  09.30 of 11.00 uur, </w:t>
            </w:r>
          </w:p>
          <w:p w:rsidR="00CE4DF0" w:rsidRDefault="00662F82">
            <w:r>
              <w:t xml:space="preserve">de indeling </w:t>
            </w:r>
            <w:r w:rsidR="001A5FF9">
              <w:t>krijg je een week van te voren via een email.</w:t>
            </w:r>
          </w:p>
          <w:tbl>
            <w:tblPr>
              <w:tblW w:w="9908" w:type="dxa"/>
              <w:tblCellMar>
                <w:left w:w="10" w:type="dxa"/>
                <w:right w:w="10" w:type="dxa"/>
              </w:tblCellMar>
              <w:tblLook w:val="04A0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CE4DF0" w:rsidRPr="001A5FF9">
              <w:tc>
                <w:tcPr>
                  <w:tcW w:w="1152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1152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2880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3780" w:type="dxa"/>
                  <w:gridSpan w:val="3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Pr="001A5FF9" w:rsidRDefault="00F76348">
                  <w:pPr>
                    <w:pStyle w:val="Legendatekst"/>
                    <w:rPr>
                      <w:lang w:val="en-US"/>
                    </w:rPr>
                  </w:pPr>
                  <w:r>
                    <w:rPr>
                      <w:lang w:val="en-US" w:bidi="nl-NL"/>
                    </w:rPr>
                    <w:t>T - Twitter / F - Facebook / I - Instagram /</w:t>
                  </w:r>
                  <w:r>
                    <w:rPr>
                      <w:lang w:val="en-US" w:bidi="nl-NL"/>
                    </w:rPr>
                    <w:br/>
                    <w:t>P - Pinterest / L - LinkedIn</w:t>
                  </w:r>
                </w:p>
              </w:tc>
            </w:tr>
            <w:tr w:rsidR="00CE4DF0">
              <w:tc>
                <w:tcPr>
                  <w:tcW w:w="1152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Datum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1152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Tijd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2880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Thema</w:t>
                  </w: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236" w:type="dxa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CE4DF0">
                  <w:pPr>
                    <w:pStyle w:val="Blauwe"/>
                  </w:pPr>
                </w:p>
              </w:tc>
              <w:tc>
                <w:tcPr>
                  <w:tcW w:w="3780" w:type="dxa"/>
                  <w:gridSpan w:val="3"/>
                  <w:shd w:val="clear" w:color="auto" w:fill="F2F2F2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CE4DF0" w:rsidRDefault="00F76348">
                  <w:pPr>
                    <w:pStyle w:val="Blauwe"/>
                  </w:pPr>
                  <w:r>
                    <w:rPr>
                      <w:lang w:bidi="nl-NL"/>
                    </w:rPr>
                    <w:t>Sociaal netwerk/notitie</w:t>
                  </w:r>
                </w:p>
              </w:tc>
            </w:tr>
            <w:tr w:rsidR="00CE4DF0">
              <w:tc>
                <w:tcPr>
                  <w:tcW w:w="1152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1152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2880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403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236" w:type="dxa"/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  <w:tc>
                <w:tcPr>
                  <w:tcW w:w="3141" w:type="dxa"/>
                  <w:tcBorders>
                    <w:bottom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/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03-09-22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1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10-09-22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2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17-09-22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3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24-09</w:t>
                  </w:r>
                  <w:r w:rsidR="0050571C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4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 w:rsidP="001A5FF9">
                  <w:pPr>
                    <w:pStyle w:val="Tekst"/>
                  </w:pPr>
                  <w:r>
                    <w:t>01-10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5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08-10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6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E27619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1A5FF9">
                  <w:pPr>
                    <w:pStyle w:val="Tekst"/>
                  </w:pPr>
                  <w:r>
                    <w:t>15-10</w:t>
                  </w:r>
                  <w:r w:rsidR="00E27619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 w:rsidP="001A5FF9">
                  <w:pPr>
                    <w:pStyle w:val="Tekst"/>
                  </w:pPr>
                  <w:r>
                    <w:t xml:space="preserve">Geen training </w:t>
                  </w:r>
                  <w:r w:rsidR="001A5FF9">
                    <w:t>herfstvakantie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E27619" w:rsidRDefault="00E27619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22-10-22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7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29-10-22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8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05-11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9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12-11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>10</w:t>
                  </w:r>
                  <w:r>
                    <w:rPr>
                      <w:vertAlign w:val="superscript"/>
                    </w:rPr>
                    <w:t>e</w:t>
                  </w:r>
                  <w:r>
                    <w:t xml:space="preserve"> training/laatste puppenles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19-11</w:t>
                  </w:r>
                  <w:r w:rsidR="00F76348">
                    <w:t>-22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1A5FF9">
                  <w:pPr>
                    <w:pStyle w:val="Tekst"/>
                  </w:pPr>
                  <w:r>
                    <w:t>Vanaf 09.30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F76348">
                  <w:pPr>
                    <w:pStyle w:val="Tekst"/>
                  </w:pPr>
                  <w:r>
                    <w:t xml:space="preserve">Examens  (tijden volgen) </w:t>
                  </w: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  <w:tr w:rsidR="00CE4DF0"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18" w:space="0" w:color="1F497D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/>
                    <w:left w:val="single" w:sz="4" w:space="0" w:color="808080"/>
                    <w:bottom w:val="single" w:sz="4" w:space="0" w:color="808080"/>
                    <w:right w:val="single" w:sz="4" w:space="0" w:color="808080"/>
                  </w:tcBorders>
                  <w:shd w:val="clear" w:color="auto" w:fill="auto"/>
                  <w:tcMar>
                    <w:top w:w="28" w:type="dxa"/>
                    <w:left w:w="108" w:type="dxa"/>
                    <w:bottom w:w="0" w:type="dxa"/>
                    <w:right w:w="108" w:type="dxa"/>
                  </w:tcMar>
                </w:tcPr>
                <w:p w:rsidR="00CE4DF0" w:rsidRDefault="00CE4DF0">
                  <w:pPr>
                    <w:pStyle w:val="Tekst"/>
                  </w:pPr>
                </w:p>
              </w:tc>
            </w:tr>
          </w:tbl>
          <w:p w:rsidR="00CE4DF0" w:rsidRDefault="00CE4DF0">
            <w:pPr>
              <w:pStyle w:val="Tekst"/>
            </w:pPr>
          </w:p>
        </w:tc>
        <w:tc>
          <w:tcPr>
            <w:tcW w:w="3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4DF0" w:rsidRDefault="00CE4DF0">
            <w:pPr>
              <w:pStyle w:val="Tekst"/>
            </w:pPr>
          </w:p>
        </w:tc>
      </w:tr>
    </w:tbl>
    <w:p w:rsidR="00CE4DF0" w:rsidRDefault="00CE4DF0"/>
    <w:sectPr w:rsidR="00CE4DF0" w:rsidSect="00075028">
      <w:headerReference w:type="default" r:id="rId6"/>
      <w:footerReference w:type="default" r:id="rId7"/>
      <w:pgSz w:w="11906" w:h="16838"/>
      <w:pgMar w:top="1729" w:right="567" w:bottom="1729" w:left="567" w:header="680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92E" w:rsidRDefault="0072792E">
      <w:r>
        <w:separator/>
      </w:r>
    </w:p>
  </w:endnote>
  <w:endnote w:type="continuationSeparator" w:id="1">
    <w:p w:rsidR="0072792E" w:rsidRDefault="007279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77" w:type="dxa"/>
      <w:tblCellMar>
        <w:left w:w="10" w:type="dxa"/>
        <w:right w:w="10" w:type="dxa"/>
      </w:tblCellMar>
      <w:tblLook w:val="04A0"/>
    </w:tblPr>
    <w:tblGrid>
      <w:gridCol w:w="3625"/>
      <w:gridCol w:w="3628"/>
      <w:gridCol w:w="3624"/>
    </w:tblGrid>
    <w:tr w:rsidR="006565C1">
      <w:trPr>
        <w:trHeight w:val="806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075028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>
              <v:shape id="_x0000_s2051" alt="pictogram GPS" style="width:12.2pt;height:15.9pt;visibility:visible;mso-position-horizontal-relative:char;mso-position-vertical-relative:lin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" adj="0,,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" stroked="f">
                <v:stroke joinstyle="round"/>
                <v:formulas/>
                <v:path arrowok="t" o:connecttype="custom" o:connectlocs="77468,0;154935,100963;77468,201926;0,100963;77468,100963;77468,100963;77468,100963;77468,100963" o:connectangles="270,0,90,180,0,90,180,270" textboxrect="0,0,21600,21600"/>
                <w10:wrap type="none"/>
                <w10:anchorlock/>
              </v:shape>
            </w:pict>
          </w: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075028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>
              <v:shape id="_x0000_s2050" alt="Telefoonpictogram" style="width:13pt;height:13pt;visibility:visible;mso-position-horizontal-relative:char;mso-position-vertical-relative:lin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" adj="0,,0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" stroked="f">
                <v:stroke joinstyle="round"/>
                <v:formulas/>
                <v:path arrowok="t" o:connecttype="custom" o:connectlocs="82552,0;165104,82552;82552,165104;0,82552;82552,82552;82552,82552;82552,82552;82552,82552" o:connectangles="270,0,90,180,0,90,180,270" textboxrect="0,0,21600,21600"/>
                <w10:wrap type="none"/>
                <w10:anchorlock/>
              </v:shape>
            </w:pict>
          </w: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075028">
          <w:pPr>
            <w:pStyle w:val="Contactpersonen"/>
          </w:pPr>
          <w:r>
            <w:rPr>
              <w:noProof/>
              <w:lang w:bidi="nl-NL"/>
            </w:rPr>
          </w:r>
          <w:r>
            <w:rPr>
              <w:noProof/>
              <w:lang w:bidi="nl-NL"/>
            </w:rPr>
            <w:pict>
              <v:shape id="Vorm" o:spid="_x0000_s2049" alt="E-mailpictogram" style="width:13pt;height:13pt;visibility:visible;mso-position-horizontal-relative:char;mso-position-vertical-relative:lin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" adj="0,,0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" stroked="f">
                <v:stroke joinstyle="round"/>
                <v:formulas/>
                <v:path arrowok="t" o:connecttype="custom" o:connectlocs="82552,0;165104,82552;82552,165104;0,82552;82552,82552;82552,82552;82552,82552;82552,82552" o:connectangles="270,0,90,180,0,90,180,270" textboxrect="0,0,21600,21600"/>
                <w10:wrap type="none"/>
                <w10:anchorlock/>
              </v:shape>
            </w:pict>
          </w:r>
        </w:p>
      </w:tc>
    </w:tr>
    <w:tr w:rsidR="006565C1">
      <w:trPr>
        <w:trHeight w:val="202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F76348">
          <w:pPr>
            <w:pStyle w:val="Contactpersonen"/>
          </w:pPr>
          <w:r>
            <w:rPr>
              <w:lang w:bidi="nl-NL"/>
            </w:rPr>
            <w:t>[KANTOORADRES]</w:t>
          </w: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F76348">
          <w:pPr>
            <w:pStyle w:val="Contactpersonen"/>
          </w:pPr>
          <w:r>
            <w:rPr>
              <w:lang w:bidi="nl-NL"/>
            </w:rPr>
            <w:t>[TELEFOONNUMMER]</w:t>
          </w: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F76348">
          <w:pPr>
            <w:pStyle w:val="Contactpersonen"/>
          </w:pPr>
          <w:r>
            <w:rPr>
              <w:lang w:bidi="nl-NL"/>
            </w:rPr>
            <w:t>[E-MAIL]</w:t>
          </w:r>
        </w:p>
      </w:tc>
    </w:tr>
    <w:tr w:rsidR="006565C1">
      <w:trPr>
        <w:trHeight w:val="202"/>
      </w:trPr>
      <w:tc>
        <w:tcPr>
          <w:tcW w:w="362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72792E">
          <w:pPr>
            <w:pStyle w:val="Contactpersonen"/>
          </w:pPr>
        </w:p>
      </w:tc>
      <w:tc>
        <w:tcPr>
          <w:tcW w:w="3628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72792E">
          <w:pPr>
            <w:pStyle w:val="Contactpersonen"/>
          </w:pPr>
        </w:p>
      </w:tc>
      <w:tc>
        <w:tcPr>
          <w:tcW w:w="3624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6565C1" w:rsidRDefault="0072792E">
          <w:pPr>
            <w:pStyle w:val="Contactpersonen"/>
          </w:pPr>
        </w:p>
      </w:tc>
    </w:tr>
  </w:tbl>
  <w:p w:rsidR="006565C1" w:rsidRDefault="0072792E">
    <w:pPr>
      <w:pStyle w:val="Voettekst"/>
      <w:rPr>
        <w:sz w:val="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92E" w:rsidRDefault="0072792E">
      <w:r>
        <w:rPr>
          <w:color w:val="000000"/>
        </w:rPr>
        <w:separator/>
      </w:r>
    </w:p>
  </w:footnote>
  <w:footnote w:type="continuationSeparator" w:id="1">
    <w:p w:rsidR="0072792E" w:rsidRDefault="007279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5C1" w:rsidRDefault="00075028">
    <w:pPr>
      <w:pStyle w:val="Koptekst"/>
      <w:jc w:val="right"/>
    </w:pPr>
    <w:r>
      <w:rPr>
        <w:noProof/>
        <w:lang w:bidi="nl-NL"/>
      </w:rPr>
      <w:pict>
        <v:group id="Groep 6" o:spid="_x0000_s2052" style="position:absolute;left:0;text-align:left;margin-left:.5pt;margin-top:-269.1pt;width:539.7pt;height:1036.85pt;z-index:-251657216;mso-position-horizontal-relative:margin" coordorigin="-43,24047" coordsize="68586,10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">
          <v:rect id="Rechthoek 17" o:spid="_x0000_s2063" style="position:absolute;top:127863;width:67838;height:38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" fillcolor="#f2f2f2" stroked="f">
            <v:textbox inset="0,0,0,0"/>
          </v:rect>
          <v:rect id="Rechthoek 5" o:spid="_x0000_s2062" style="position:absolute;top:29403;width:68543;height:15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" fillcolor="#1f497d" stroked="f">
            <v:fill color2="#558ed5" angle="90" focus="100%" type="gradient">
              <o:fill v:ext="view" type="gradientUnscaled"/>
            </v:fill>
            <v:textbox inset="0,0,0,0"/>
          </v:rect>
          <v:rect id="Rechthoek" o:spid="_x0000_s2061" style="position:absolute;top:127702;width:67851;height: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" fillcolor="#1f497d" stroked="f">
            <v:textbox inset="0,0,0,0"/>
          </v:rect>
          <v:group id="Groep 2" o:spid="_x0000_s2056" style="position:absolute;top:44240;width:68543;height:71341" coordsize="68543,7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group id="Groep 1" o:spid="_x0000_s2058" style="position:absolute;width:68543;height:71341" coordsize="68543,7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rect id="Rechthoek" o:spid="_x0000_s2060" style="position:absolute;left:731;width:67812;height:713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" fillcolor="#333a56" stroked="f">
                <v:fill opacity="13107f"/>
                <v:textbox inset="0,0,0,0"/>
              </v:rect>
              <v:rect id="Rechthoek" o:spid="_x0000_s2059" style="position:absolute;top:148;width:67849;height:705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" strokecolor="#1f497d" strokeweight=".35281mm">
                <v:stroke opacity="19789f"/>
                <v:textbox inset="0,0,0,0"/>
              </v:rect>
            </v:group>
            <v:rect id="Rechthoek" o:spid="_x0000_s2057" style="position:absolute;width:67849;height: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" fillcolor="#1f497d" stroked="f">
              <v:textbox inset="0,0,0,0"/>
            </v:rect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1" o:spid="_x0000_s2055" type="#_x0000_t75" alt="decoratieve afbeelding van lijnen in de vorm van pijlen" style="position:absolute;left:24004;width:20411;height:68505;rotation:5898254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">
            <v:imagedata r:id="rId1" o:title="decoratieve afbeelding van lijnen in de vorm van pijlen" croptop="672f" cropright="46389f"/>
          </v:shape>
          <v:shape id="Ronde hoek zelfde zijde rechthoek 14" o:spid="_x0000_s2054" style="position:absolute;left:2721;top:29403;width:8857;height:8720;rotation:11796470fd;visibility:visible" coordsize="885760,8719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" adj="0,,0" path="m145333,l740427,wa595094,,885760,290666,740427,,885760,145333l885760,871980,,871980,,145333wa,,290666,290666,,145333,145333,xe" stroked="f">
            <v:stroke joinstyle="round"/>
            <v:formulas/>
            <v:path arrowok="t" o:connecttype="custom" o:connectlocs="442880,0;885760,435990;442880,871980;0,435990" o:connectangles="270,0,90,180" textboxrect="42567,42567,843193,871980"/>
          </v:shape>
          <v:shape id="_x0000_s2053" style="position:absolute;left:4462;top:31174;width:5080;height:5168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" adj="0,,0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" stroked="f">
            <v:stroke joinstyle="round"/>
            <v:formulas/>
            <v:path arrowok="t" o:connecttype="custom" o:connectlocs="253984,0;507967,258364;253984,516727;0,258364;253983,258364;253983,258364;253983,258364;253983,258364" o:connectangles="270,0,90,180,0,90,180,270" textboxrect="0,0,21600,21600"/>
          </v:shape>
          <w10:wrap anchorx="margin"/>
        </v:group>
      </w:pict>
    </w:r>
    <w:r w:rsidR="00F76348">
      <w:rPr>
        <w:noProof/>
        <w:lang w:eastAsia="nl-NL"/>
      </w:rPr>
      <w:drawing>
        <wp:inline distT="0" distB="0" distL="0" distR="0">
          <wp:extent cx="2091113" cy="460162"/>
          <wp:effectExtent l="0" t="0" r="4387" b="0"/>
          <wp:docPr id="13" name="Afbeelding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113" cy="4601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autoHyphenation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E4DF0"/>
    <w:rsid w:val="00075028"/>
    <w:rsid w:val="000B1D33"/>
    <w:rsid w:val="00143B90"/>
    <w:rsid w:val="001A5FF9"/>
    <w:rsid w:val="004405B5"/>
    <w:rsid w:val="0050571C"/>
    <w:rsid w:val="005A5357"/>
    <w:rsid w:val="005D649B"/>
    <w:rsid w:val="0062792C"/>
    <w:rsid w:val="00662F82"/>
    <w:rsid w:val="0070417B"/>
    <w:rsid w:val="007256AB"/>
    <w:rsid w:val="0072792E"/>
    <w:rsid w:val="00CE4DF0"/>
    <w:rsid w:val="00E27619"/>
    <w:rsid w:val="00F76348"/>
    <w:rsid w:val="00F93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Franklin Gothic Book" w:eastAsia="MS Mincho" w:hAnsi="Franklin Gothic Book" w:cs="Times New Roman"/>
        <w:lang w:val="nl-NL" w:eastAsia="en-US" w:bidi="ar-SA"/>
      </w:rPr>
    </w:rPrDefault>
    <w:pPrDefault>
      <w:pPr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75028"/>
    <w:pPr>
      <w:suppressAutoHyphens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07502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rsid w:val="00075028"/>
  </w:style>
  <w:style w:type="paragraph" w:styleId="Voettekst">
    <w:name w:val="footer"/>
    <w:basedOn w:val="Standaard"/>
    <w:rsid w:val="0007502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rsid w:val="00075028"/>
  </w:style>
  <w:style w:type="paragraph" w:styleId="Titel">
    <w:name w:val="Title"/>
    <w:basedOn w:val="Standaard"/>
    <w:next w:val="Standaard"/>
    <w:uiPriority w:val="10"/>
    <w:qFormat/>
    <w:rsid w:val="00075028"/>
    <w:pPr>
      <w:contextualSpacing/>
      <w:jc w:val="center"/>
    </w:pPr>
    <w:rPr>
      <w:rFonts w:ascii="Constantia" w:eastAsia="Times New Roman" w:hAnsi="Constantia"/>
      <w:b/>
      <w:color w:val="FFFFFF"/>
      <w:spacing w:val="-10"/>
      <w:kern w:val="3"/>
      <w:sz w:val="32"/>
      <w:szCs w:val="56"/>
    </w:rPr>
  </w:style>
  <w:style w:type="character" w:customStyle="1" w:styleId="TitelChar">
    <w:name w:val="Titel Char"/>
    <w:rsid w:val="00075028"/>
    <w:rPr>
      <w:rFonts w:ascii="Constantia" w:eastAsia="Times New Roman" w:hAnsi="Constantia"/>
      <w:b/>
      <w:color w:val="FFFFFF"/>
      <w:spacing w:val="-10"/>
      <w:kern w:val="3"/>
      <w:sz w:val="32"/>
      <w:szCs w:val="56"/>
    </w:rPr>
  </w:style>
  <w:style w:type="paragraph" w:styleId="Normaalweb">
    <w:name w:val="Normal (Web)"/>
    <w:basedOn w:val="Standaard"/>
    <w:rsid w:val="00075028"/>
    <w:pPr>
      <w:spacing w:before="100" w:after="100"/>
    </w:pPr>
    <w:rPr>
      <w:rFonts w:ascii="Times New Roman" w:eastAsia="Times New Roman" w:hAnsi="Times New Roman"/>
    </w:rPr>
  </w:style>
  <w:style w:type="paragraph" w:customStyle="1" w:styleId="Tekst">
    <w:name w:val="Tekst"/>
    <w:basedOn w:val="Standaard"/>
    <w:next w:val="Standaard"/>
    <w:rsid w:val="00075028"/>
    <w:pPr>
      <w:spacing w:after="240"/>
    </w:pPr>
    <w:rPr>
      <w:color w:val="000000"/>
      <w:sz w:val="22"/>
    </w:rPr>
  </w:style>
  <w:style w:type="paragraph" w:customStyle="1" w:styleId="Blauwetekst">
    <w:name w:val="Blauwe tekst"/>
    <w:basedOn w:val="Standaard"/>
    <w:rsid w:val="00075028"/>
    <w:pPr>
      <w:spacing w:after="120"/>
    </w:pPr>
    <w:rPr>
      <w:color w:val="1F497D"/>
      <w:sz w:val="22"/>
    </w:rPr>
  </w:style>
  <w:style w:type="paragraph" w:customStyle="1" w:styleId="Contactpersonen">
    <w:name w:val="Contactpersonen"/>
    <w:basedOn w:val="Standaard"/>
    <w:rsid w:val="00075028"/>
    <w:pPr>
      <w:jc w:val="center"/>
    </w:pPr>
    <w:rPr>
      <w:color w:val="1F497D"/>
      <w:sz w:val="20"/>
      <w:szCs w:val="20"/>
    </w:rPr>
  </w:style>
  <w:style w:type="character" w:styleId="Tekstvantijdelijkeaanduiding">
    <w:name w:val="Placeholder Text"/>
    <w:rsid w:val="00075028"/>
    <w:rPr>
      <w:color w:val="808080"/>
    </w:rPr>
  </w:style>
  <w:style w:type="paragraph" w:customStyle="1" w:styleId="Vettetekst">
    <w:name w:val="Vette tekst"/>
    <w:basedOn w:val="Tekst"/>
    <w:rsid w:val="00075028"/>
    <w:rPr>
      <w:b/>
      <w:bCs/>
      <w:sz w:val="24"/>
    </w:rPr>
  </w:style>
  <w:style w:type="paragraph" w:customStyle="1" w:styleId="Blauwe">
    <w:name w:val="Blauwe"/>
    <w:basedOn w:val="Blauwetekst"/>
    <w:rsid w:val="00075028"/>
    <w:rPr>
      <w:b/>
      <w:bCs/>
      <w:sz w:val="24"/>
    </w:rPr>
  </w:style>
  <w:style w:type="paragraph" w:customStyle="1" w:styleId="Notities">
    <w:name w:val="Notities"/>
    <w:basedOn w:val="Blauwetekst"/>
    <w:rsid w:val="00075028"/>
    <w:rPr>
      <w:i/>
      <w:iCs/>
      <w:sz w:val="20"/>
    </w:rPr>
  </w:style>
  <w:style w:type="paragraph" w:customStyle="1" w:styleId="Kleinetekst">
    <w:name w:val="Kleine tekst"/>
    <w:basedOn w:val="Standaard"/>
    <w:rsid w:val="00075028"/>
    <w:pPr>
      <w:spacing w:after="120"/>
    </w:pPr>
    <w:rPr>
      <w:sz w:val="18"/>
    </w:rPr>
  </w:style>
  <w:style w:type="paragraph" w:customStyle="1" w:styleId="Legendatekst">
    <w:name w:val="Legendatekst"/>
    <w:basedOn w:val="Kleinetekst"/>
    <w:rsid w:val="00075028"/>
  </w:style>
  <w:style w:type="paragraph" w:styleId="Ballontekst">
    <w:name w:val="Balloon Text"/>
    <w:basedOn w:val="Standaard"/>
    <w:link w:val="BallontekstChar"/>
    <w:uiPriority w:val="99"/>
    <w:semiHidden/>
    <w:unhideWhenUsed/>
    <w:rsid w:val="001A5FF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A5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Inhoudskalender%20voor%20kleine%20bedrijv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Inhoudskalender voor kleine bedrijven</Template>
  <TotalTime>6</TotalTime>
  <Pages>1</Pages>
  <Words>124</Words>
  <Characters>684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ten Cate</dc:creator>
  <cp:lastModifiedBy>Gebruiker</cp:lastModifiedBy>
  <cp:revision>2</cp:revision>
  <dcterms:created xsi:type="dcterms:W3CDTF">2022-06-19T12:15:00Z</dcterms:created>
  <dcterms:modified xsi:type="dcterms:W3CDTF">2022-06-19T12:15:00Z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